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C06" w:rsidP="00713EF6" w:rsidRDefault="00852C06" w14:paraId="5E2FF97A" w14:textId="62B63B5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9634"/>
      </w:tblGrid>
      <w:tr w:rsidR="00E34D04" w:rsidTr="2F43ED27" w14:paraId="2C940CB8" w14:textId="77777777">
        <w:trPr>
          <w:trHeight w:val="1577"/>
        </w:trPr>
        <w:tc>
          <w:tcPr>
            <w:tcW w:w="9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DDDDD"/>
            <w:tcMar/>
          </w:tcPr>
          <w:p w:rsidR="00E34D04" w:rsidP="00A83091" w:rsidRDefault="00E34D04" w14:paraId="727FA9AF" w14:textId="77777777">
            <w:pPr>
              <w:pStyle w:val="Intestazione"/>
              <w:jc w:val="center"/>
              <w:rPr>
                <w:rFonts w:ascii="Georgia" w:hAnsi="Georgia" w:cs="Georgia"/>
                <w:b/>
                <w:smallCaps/>
                <w:sz w:val="28"/>
                <w:szCs w:val="28"/>
              </w:rPr>
            </w:pPr>
            <w:r>
              <w:rPr>
                <w:rFonts w:ascii="Georgia" w:hAnsi="Georgia" w:cs="Georgia"/>
                <w:b/>
                <w:smallCaps/>
                <w:sz w:val="28"/>
                <w:szCs w:val="28"/>
              </w:rPr>
              <w:t>Allegato al Documento finale del consiglio di classe</w:t>
            </w:r>
          </w:p>
          <w:p w:rsidR="00E34D04" w:rsidP="00A83091" w:rsidRDefault="00E34D04" w14:paraId="269D81DB" w14:textId="077FA06F">
            <w:pPr>
              <w:pStyle w:val="Intestazione"/>
              <w:jc w:val="center"/>
              <w:rPr>
                <w:rFonts w:ascii="Georgia" w:hAnsi="Georgia" w:cs="Georgia"/>
                <w:smallCaps/>
              </w:rPr>
            </w:pPr>
            <w:r>
              <w:rPr>
                <w:rFonts w:ascii="Georgia" w:hAnsi="Georgia" w:cs="Georgia"/>
                <w:b/>
                <w:smallCaps/>
                <w:sz w:val="28"/>
                <w:szCs w:val="28"/>
              </w:rPr>
              <w:t xml:space="preserve">Relazione di presentazione del candidato con </w:t>
            </w:r>
            <w:proofErr w:type="spellStart"/>
            <w:r w:rsidRPr="00E34D04">
              <w:rPr>
                <w:rFonts w:ascii="Georgia" w:hAnsi="Georgia" w:cs="Georgia"/>
                <w:b/>
                <w:smallCaps/>
                <w:sz w:val="24"/>
              </w:rPr>
              <w:t>DISABILIT</w:t>
            </w:r>
            <w:r w:rsidRPr="00E34D04">
              <w:rPr>
                <w:rFonts w:ascii="Georgia" w:hAnsi="Georgia" w:cs="Georgia"/>
                <w:b/>
                <w:smallCaps/>
                <w:sz w:val="28"/>
                <w:szCs w:val="28"/>
              </w:rPr>
              <w:t>à</w:t>
            </w:r>
            <w:proofErr w:type="spellEnd"/>
          </w:p>
          <w:p w:rsidR="00E34D04" w:rsidP="00A83091" w:rsidRDefault="00E34D04" w14:paraId="038B7BF7" w14:textId="77777777">
            <w:pPr>
              <w:pStyle w:val="Intestazione"/>
              <w:jc w:val="center"/>
              <w:rPr>
                <w:rFonts w:ascii="Georgia" w:hAnsi="Georgia" w:cs="Georgia"/>
                <w:smallCaps/>
              </w:rPr>
            </w:pPr>
          </w:p>
          <w:p w:rsidR="00E34D04" w:rsidP="00A83091" w:rsidRDefault="00E34D04" w14:paraId="191F5833" w14:textId="4C56EB21">
            <w:pPr>
              <w:pStyle w:val="Intestazione"/>
              <w:jc w:val="center"/>
              <w:rPr>
                <w:rFonts w:ascii="Georgia" w:hAnsi="Georgia" w:cs="Georgia"/>
                <w:smallCaps w:val="1"/>
              </w:rPr>
            </w:pPr>
            <w:r w:rsidRPr="2F43ED27" w:rsidR="00E34D04">
              <w:rPr>
                <w:rFonts w:ascii="Georgia" w:hAnsi="Georgia" w:cs="Georgia"/>
                <w:smallCaps w:val="1"/>
                <w:sz w:val="27"/>
                <w:szCs w:val="27"/>
              </w:rPr>
              <w:t>Anno Scolastico 20</w:t>
            </w:r>
            <w:r w:rsidRPr="2F43ED27" w:rsidR="00A52868">
              <w:rPr>
                <w:rFonts w:ascii="Georgia" w:hAnsi="Georgia" w:cs="Georgia"/>
                <w:smallCaps w:val="1"/>
                <w:sz w:val="27"/>
                <w:szCs w:val="27"/>
              </w:rPr>
              <w:t>2</w:t>
            </w:r>
            <w:r w:rsidRPr="2F43ED27" w:rsidR="5AB0F470">
              <w:rPr>
                <w:rFonts w:ascii="Georgia" w:hAnsi="Georgia" w:cs="Georgia"/>
                <w:smallCaps w:val="1"/>
                <w:sz w:val="27"/>
                <w:szCs w:val="27"/>
              </w:rPr>
              <w:t>5</w:t>
            </w:r>
            <w:r w:rsidRPr="2F43ED27" w:rsidR="00E34D04">
              <w:rPr>
                <w:rFonts w:ascii="Georgia" w:hAnsi="Georgia" w:cs="Georgia"/>
                <w:smallCaps w:val="1"/>
                <w:sz w:val="27"/>
                <w:szCs w:val="27"/>
              </w:rPr>
              <w:t>/202</w:t>
            </w:r>
            <w:r w:rsidRPr="2F43ED27" w:rsidR="2FFE960F">
              <w:rPr>
                <w:rFonts w:ascii="Georgia" w:hAnsi="Georgia" w:cs="Georgia"/>
                <w:smallCaps w:val="1"/>
                <w:sz w:val="27"/>
                <w:szCs w:val="27"/>
              </w:rPr>
              <w:t>6</w:t>
            </w:r>
            <w:r w:rsidRPr="2F43ED27" w:rsidR="00E34D04">
              <w:rPr>
                <w:rFonts w:ascii="Georgia" w:hAnsi="Georgia" w:cs="Georgia"/>
                <w:smallCaps w:val="1"/>
                <w:sz w:val="27"/>
                <w:szCs w:val="27"/>
              </w:rPr>
              <w:t xml:space="preserve"> - </w:t>
            </w:r>
            <w:r w:rsidRPr="2F43ED27" w:rsidR="00E34D04">
              <w:rPr>
                <w:rFonts w:ascii="Georgia" w:hAnsi="Georgia" w:cs="Georgia"/>
                <w:smallCaps w:val="1"/>
                <w:sz w:val="26"/>
                <w:szCs w:val="26"/>
              </w:rPr>
              <w:t>Classe:  V</w:t>
            </w:r>
            <w:r w:rsidRPr="2F43ED27" w:rsidR="00E34D04">
              <w:rPr>
                <w:rFonts w:ascii="Georgia" w:hAnsi="Georgia" w:cs="Georgia"/>
                <w:smallCaps w:val="1"/>
                <w:sz w:val="26"/>
                <w:szCs w:val="26"/>
              </w:rPr>
              <w:t xml:space="preserve"> ___ </w:t>
            </w:r>
            <w:r w:rsidRPr="2F43ED27" w:rsidR="00E34D04">
              <w:rPr>
                <w:rFonts w:ascii="Georgia" w:hAnsi="Georgia" w:cs="Georgia"/>
                <w:smallCaps w:val="1"/>
                <w:sz w:val="26"/>
                <w:szCs w:val="26"/>
              </w:rPr>
              <w:t>sez</w:t>
            </w:r>
            <w:r w:rsidRPr="2F43ED27" w:rsidR="00E34D04">
              <w:rPr>
                <w:rFonts w:ascii="Georgia" w:hAnsi="Georgia" w:cs="Georgia"/>
                <w:smallCaps w:val="1"/>
                <w:sz w:val="26"/>
                <w:szCs w:val="26"/>
              </w:rPr>
              <w:t>____</w:t>
            </w:r>
          </w:p>
          <w:p w:rsidR="00E34D04" w:rsidP="00A83091" w:rsidRDefault="00E34D04" w14:paraId="6287491C" w14:textId="77777777">
            <w:pPr>
              <w:pStyle w:val="Intestazione"/>
              <w:spacing w:before="116" w:after="116"/>
              <w:jc w:val="center"/>
              <w:rPr>
                <w:rFonts w:ascii="Georgia" w:hAnsi="Georgia" w:cs="Georgia"/>
                <w:smallCaps/>
              </w:rPr>
            </w:pPr>
            <w:proofErr w:type="gramStart"/>
            <w:r>
              <w:rPr>
                <w:rFonts w:ascii="Georgia" w:hAnsi="Georgia" w:cs="Georgia"/>
                <w:smallCaps/>
              </w:rPr>
              <w:t>INDIRIZZO:_</w:t>
            </w:r>
            <w:proofErr w:type="gramEnd"/>
            <w:r>
              <w:rPr>
                <w:rFonts w:ascii="Georgia" w:hAnsi="Georgia" w:cs="Georgia"/>
                <w:smallCaps/>
              </w:rPr>
              <w:t>___________</w:t>
            </w:r>
          </w:p>
          <w:p w:rsidR="00E34D04" w:rsidP="00A83091" w:rsidRDefault="00E34D04" w14:paraId="7B0C93EE" w14:textId="77777777">
            <w:pPr>
              <w:pStyle w:val="Intestazione"/>
              <w:jc w:val="center"/>
              <w:rPr>
                <w:rFonts w:ascii="Georgia" w:hAnsi="Georgia" w:cs="Georgia"/>
                <w:smallCaps/>
              </w:rPr>
            </w:pPr>
          </w:p>
        </w:tc>
      </w:tr>
    </w:tbl>
    <w:p w:rsidR="00713EF6" w:rsidP="00713EF6" w:rsidRDefault="00713EF6" w14:paraId="7EFA8011" w14:textId="77777777">
      <w:pPr>
        <w:jc w:val="center"/>
        <w:rPr>
          <w:rFonts w:ascii="Times New Roman" w:hAnsi="Times New Roman"/>
          <w:sz w:val="28"/>
          <w:szCs w:val="28"/>
        </w:rPr>
      </w:pPr>
    </w:p>
    <w:p w:rsidR="00713EF6" w:rsidP="1C791AD4" w:rsidRDefault="00713EF6" w14:paraId="6C820134" w14:textId="3E5A1E7B">
      <w:pPr>
        <w:spacing w:line="276" w:lineRule="auto"/>
        <w:rPr>
          <w:rFonts w:ascii="Times New Roman" w:hAnsi="Times New Roman"/>
          <w:sz w:val="24"/>
        </w:rPr>
      </w:pPr>
      <w:r w:rsidRPr="1C791AD4">
        <w:rPr>
          <w:rFonts w:ascii="Times New Roman" w:hAnsi="Times New Roman"/>
          <w:sz w:val="24"/>
        </w:rPr>
        <w:t>La presente relazione è, ai sensi</w:t>
      </w:r>
      <w:r w:rsidRPr="1C791AD4" w:rsidR="00B709F2">
        <w:rPr>
          <w:rFonts w:ascii="Times New Roman" w:hAnsi="Times New Roman"/>
          <w:sz w:val="24"/>
        </w:rPr>
        <w:t xml:space="preserve"> </w:t>
      </w:r>
      <w:r w:rsidRPr="0065389C" w:rsidR="00B709F2">
        <w:rPr>
          <w:rFonts w:ascii="Times New Roman" w:hAnsi="Times New Roman"/>
          <w:sz w:val="24"/>
        </w:rPr>
        <w:t>dell’</w:t>
      </w:r>
      <w:r w:rsidRPr="0065389C" w:rsidR="00A52868">
        <w:rPr>
          <w:rFonts w:ascii="Times New Roman" w:hAnsi="Times New Roman"/>
          <w:sz w:val="24"/>
        </w:rPr>
        <w:t>O.M.67/2025</w:t>
      </w:r>
      <w:r w:rsidRPr="0065389C" w:rsidR="00B709F2">
        <w:rPr>
          <w:rFonts w:ascii="Times New Roman" w:hAnsi="Times New Roman"/>
          <w:sz w:val="24"/>
        </w:rPr>
        <w:t>,</w:t>
      </w:r>
      <w:bookmarkStart w:name="_GoBack" w:id="0"/>
      <w:bookmarkEnd w:id="0"/>
      <w:r w:rsidRPr="1C791AD4" w:rsidR="00B709F2">
        <w:rPr>
          <w:rFonts w:ascii="Times New Roman" w:hAnsi="Times New Roman"/>
          <w:sz w:val="24"/>
        </w:rPr>
        <w:t xml:space="preserve"> parte integrante del Documento finale del consiglio di classe ma, poiché contiene al suo interno dati sensibili, sarà inserita nel fascicolo personale dell’alunno/a e </w:t>
      </w:r>
      <w:r w:rsidRPr="1C791AD4" w:rsidR="005D4ABD">
        <w:rPr>
          <w:rFonts w:ascii="Times New Roman" w:hAnsi="Times New Roman"/>
          <w:sz w:val="24"/>
        </w:rPr>
        <w:t xml:space="preserve">sarà </w:t>
      </w:r>
      <w:r w:rsidRPr="1C791AD4" w:rsidR="00B709F2">
        <w:rPr>
          <w:rFonts w:ascii="Times New Roman" w:hAnsi="Times New Roman"/>
          <w:sz w:val="24"/>
        </w:rPr>
        <w:t>a disposizione della Commissione ma non pubblicata insieme al Documento.</w:t>
      </w:r>
    </w:p>
    <w:p w:rsidR="005D4ABD" w:rsidP="005D4ABD" w:rsidRDefault="005D4ABD" w14:paraId="7FF26351" w14:textId="77777777">
      <w:pPr>
        <w:spacing w:line="276" w:lineRule="auto"/>
        <w:rPr>
          <w:rFonts w:ascii="Times New Roman" w:hAnsi="Times New Roman"/>
          <w:sz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E34D04" w:rsidTr="00F93F94" w14:paraId="18DFA4B0" w14:textId="77777777">
        <w:tc>
          <w:tcPr>
            <w:tcW w:w="9639" w:type="dxa"/>
            <w:tcBorders>
              <w:bottom w:val="single" w:color="000000" w:sz="20" w:space="0"/>
            </w:tcBorders>
            <w:shd w:val="clear" w:color="auto" w:fill="D9D9D9"/>
          </w:tcPr>
          <w:p w:rsidR="00E34D04" w:rsidP="00A83091" w:rsidRDefault="00E34D04" w14:paraId="51788DAA" w14:textId="77777777">
            <w:pPr>
              <w:jc w:val="center"/>
            </w:pPr>
            <w:r>
              <w:rPr>
                <w:rFonts w:ascii="Georgia" w:hAnsi="Georgia" w:cs="Georgia"/>
                <w:b/>
                <w:smallCaps/>
                <w:color w:val="000000"/>
                <w:sz w:val="28"/>
                <w:szCs w:val="28"/>
              </w:rPr>
              <w:t>Informazioni generali sull’alunno</w:t>
            </w:r>
          </w:p>
        </w:tc>
      </w:tr>
    </w:tbl>
    <w:p w:rsidR="005D4ABD" w:rsidP="005D4ABD" w:rsidRDefault="005D4ABD" w14:paraId="205045C6" w14:textId="77777777">
      <w:pPr>
        <w:spacing w:line="200" w:lineRule="exact"/>
        <w:rPr>
          <w:rFonts w:ascii="Times New Roman" w:hAnsi="Times New Roman"/>
          <w:sz w:val="24"/>
        </w:rPr>
      </w:pPr>
    </w:p>
    <w:p w:rsidR="005D4ABD" w:rsidP="005D4ABD" w:rsidRDefault="005D4ABD" w14:paraId="429191F9" w14:textId="77777777">
      <w:pPr>
        <w:spacing w:line="398" w:lineRule="exact"/>
        <w:rPr>
          <w:rFonts w:ascii="Times New Roman" w:hAnsi="Times New Roman"/>
          <w:sz w:val="24"/>
        </w:rPr>
      </w:pPr>
    </w:p>
    <w:p w:rsidR="005D4ABD" w:rsidP="005D4ABD" w:rsidRDefault="005D4ABD" w14:paraId="6599DD83" w14:textId="6BD770F0">
      <w:pPr>
        <w:spacing w:line="0" w:lineRule="atLeas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Cognome</w:t>
      </w:r>
      <w:r>
        <w:rPr>
          <w:rFonts w:ascii="Times New Roman" w:hAnsi="Times New Roman"/>
          <w:sz w:val="24"/>
        </w:rPr>
        <w:t>: ______________________________________________________________________</w:t>
      </w:r>
    </w:p>
    <w:p w:rsidR="005D4ABD" w:rsidP="005D4ABD" w:rsidRDefault="005D4ABD" w14:paraId="5AD3E58C" w14:textId="77777777">
      <w:pPr>
        <w:spacing w:line="41" w:lineRule="exact"/>
        <w:rPr>
          <w:rFonts w:ascii="Times New Roman" w:hAnsi="Times New Roman"/>
          <w:sz w:val="24"/>
        </w:rPr>
      </w:pPr>
    </w:p>
    <w:p w:rsidR="005D4ABD" w:rsidP="005D4ABD" w:rsidRDefault="005D4ABD" w14:paraId="0E1A0879" w14:textId="1882C54A">
      <w:pPr>
        <w:spacing w:line="0" w:lineRule="atLeas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Nome</w:t>
      </w:r>
      <w:r>
        <w:rPr>
          <w:rFonts w:ascii="Times New Roman" w:hAnsi="Times New Roman"/>
          <w:sz w:val="24"/>
        </w:rPr>
        <w:t>: _________________________________________________________________________</w:t>
      </w:r>
    </w:p>
    <w:p w:rsidR="005D4ABD" w:rsidP="005D4ABD" w:rsidRDefault="005D4ABD" w14:paraId="17C3D0EB" w14:textId="77777777">
      <w:pPr>
        <w:spacing w:line="41" w:lineRule="exact"/>
        <w:rPr>
          <w:rFonts w:ascii="Times New Roman" w:hAnsi="Times New Roman"/>
          <w:sz w:val="24"/>
        </w:rPr>
      </w:pPr>
    </w:p>
    <w:p w:rsidR="005D4ABD" w:rsidP="005D4ABD" w:rsidRDefault="005D4ABD" w14:paraId="4E327B5F" w14:textId="053954C6">
      <w:pPr>
        <w:spacing w:line="0" w:lineRule="atLeast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Luogo e Data di </w:t>
      </w:r>
      <w:proofErr w:type="gramStart"/>
      <w:r>
        <w:rPr>
          <w:rFonts w:ascii="Times New Roman" w:hAnsi="Times New Roman"/>
          <w:b/>
          <w:sz w:val="24"/>
        </w:rPr>
        <w:t>nascita</w:t>
      </w:r>
      <w:r>
        <w:rPr>
          <w:rFonts w:ascii="Times New Roman" w:hAnsi="Times New Roman"/>
          <w:sz w:val="24"/>
        </w:rPr>
        <w:t>:_</w:t>
      </w:r>
      <w:proofErr w:type="gramEnd"/>
      <w:r>
        <w:rPr>
          <w:rFonts w:ascii="Times New Roman" w:hAnsi="Times New Roman"/>
          <w:sz w:val="24"/>
        </w:rPr>
        <w:t xml:space="preserve">_________________________________________________________ </w:t>
      </w:r>
    </w:p>
    <w:p w:rsidR="005D4ABD" w:rsidP="005D4ABD" w:rsidRDefault="005D4ABD" w14:paraId="01B3C79A" w14:textId="77777777">
      <w:pPr>
        <w:spacing w:line="41" w:lineRule="exact"/>
        <w:rPr>
          <w:rFonts w:ascii="Times New Roman" w:hAnsi="Times New Roman"/>
          <w:sz w:val="24"/>
        </w:rPr>
      </w:pPr>
    </w:p>
    <w:p w:rsidR="005D4ABD" w:rsidP="005D4ABD" w:rsidRDefault="005D4ABD" w14:paraId="68FD1B7C" w14:textId="77777777">
      <w:pPr>
        <w:spacing w:line="0" w:lineRule="atLeas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Data ultima diagnosi</w:t>
      </w:r>
      <w:r>
        <w:rPr>
          <w:rFonts w:ascii="Times New Roman" w:hAnsi="Times New Roman"/>
          <w:sz w:val="24"/>
        </w:rPr>
        <w:t>: ____________________________________________________________</w:t>
      </w:r>
    </w:p>
    <w:p w:rsidR="005D4ABD" w:rsidP="005D4ABD" w:rsidRDefault="005D4ABD" w14:paraId="51145B42" w14:textId="77777777">
      <w:pPr>
        <w:spacing w:line="44" w:lineRule="exact"/>
        <w:rPr>
          <w:rFonts w:ascii="Times New Roman" w:hAnsi="Times New Roman"/>
          <w:sz w:val="24"/>
        </w:rPr>
      </w:pPr>
    </w:p>
    <w:p w:rsidR="005D4ABD" w:rsidP="005D4ABD" w:rsidRDefault="005D4ABD" w14:paraId="14FDE372" w14:textId="77777777">
      <w:pPr>
        <w:spacing w:line="0" w:lineRule="atLeas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Rilasciata da</w:t>
      </w:r>
      <w:r>
        <w:rPr>
          <w:rFonts w:ascii="Times New Roman" w:hAnsi="Times New Roman"/>
          <w:sz w:val="24"/>
        </w:rPr>
        <w:t>: ___________________________________________________________________</w:t>
      </w:r>
    </w:p>
    <w:p w:rsidR="005D4ABD" w:rsidP="005D4ABD" w:rsidRDefault="005D4ABD" w14:paraId="6B0B588A" w14:textId="77777777">
      <w:pPr>
        <w:spacing w:line="46" w:lineRule="exact"/>
        <w:rPr>
          <w:rFonts w:ascii="Times New Roman" w:hAnsi="Times New Roman"/>
          <w:sz w:val="24"/>
        </w:rPr>
      </w:pPr>
    </w:p>
    <w:p w:rsidR="005D4ABD" w:rsidP="005D4ABD" w:rsidRDefault="005D4ABD" w14:paraId="5BE706DC" w14:textId="663BB9C5">
      <w:pPr>
        <w:tabs>
          <w:tab w:val="left" w:pos="1701"/>
        </w:tabs>
        <w:spacing w:line="0" w:lineRule="atLeas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P.E.I. adottato: </w:t>
      </w:r>
      <w:r w:rsidR="008E21F0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>□ DIFFERENZIATO</w:t>
      </w:r>
    </w:p>
    <w:p w:rsidR="005D4ABD" w:rsidP="005D4ABD" w:rsidRDefault="005D4ABD" w14:paraId="2D5094F4" w14:textId="43A8C554">
      <w:pPr>
        <w:spacing w:line="0" w:lineRule="atLeast"/>
        <w:ind w:left="170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□ </w:t>
      </w:r>
      <w:r w:rsidR="008E21F0">
        <w:rPr>
          <w:rFonts w:ascii="Times New Roman" w:hAnsi="Times New Roman"/>
          <w:b/>
          <w:sz w:val="24"/>
        </w:rPr>
        <w:t xml:space="preserve">SEMPLIFICATO </w:t>
      </w:r>
      <w:r w:rsidR="00FC1C61">
        <w:rPr>
          <w:rFonts w:ascii="Times New Roman" w:hAnsi="Times New Roman"/>
          <w:b/>
          <w:sz w:val="24"/>
        </w:rPr>
        <w:t xml:space="preserve">O </w:t>
      </w:r>
      <w:r w:rsidR="008E21F0">
        <w:rPr>
          <w:rFonts w:ascii="Times New Roman" w:hAnsi="Times New Roman"/>
          <w:b/>
          <w:sz w:val="24"/>
        </w:rPr>
        <w:t xml:space="preserve">PER </w:t>
      </w:r>
      <w:r>
        <w:rPr>
          <w:rFonts w:ascii="Times New Roman" w:hAnsi="Times New Roman"/>
          <w:b/>
          <w:sz w:val="24"/>
        </w:rPr>
        <w:t xml:space="preserve">OBIETTIVI MINIMI </w:t>
      </w:r>
    </w:p>
    <w:p w:rsidR="005D4ABD" w:rsidP="005D4ABD" w:rsidRDefault="005D4ABD" w14:paraId="076F20FF" w14:textId="77777777">
      <w:pPr>
        <w:spacing w:line="41" w:lineRule="exact"/>
        <w:rPr>
          <w:rFonts w:ascii="Times New Roman" w:hAnsi="Times New Roman"/>
          <w:sz w:val="24"/>
        </w:rPr>
      </w:pPr>
    </w:p>
    <w:p w:rsidR="008E21F0" w:rsidP="008E21F0" w:rsidRDefault="005D4ABD" w14:paraId="61204EFC" w14:textId="7655479F">
      <w:pPr>
        <w:tabs>
          <w:tab w:val="left" w:pos="2977"/>
          <w:tab w:val="left" w:pos="3261"/>
        </w:tabs>
        <w:spacing w:line="0" w:lineRule="atLeas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TITOLO DA CONSEGUIRE: </w:t>
      </w:r>
      <w:r w:rsidR="008E21F0">
        <w:rPr>
          <w:rFonts w:ascii="Times New Roman" w:hAnsi="Times New Roman"/>
          <w:b/>
          <w:sz w:val="24"/>
        </w:rPr>
        <w:tab/>
      </w:r>
      <w:r w:rsidR="008E21F0">
        <w:rPr>
          <w:rFonts w:ascii="Times New Roman" w:hAnsi="Times New Roman"/>
          <w:b/>
          <w:sz w:val="24"/>
        </w:rPr>
        <w:t xml:space="preserve">□ </w:t>
      </w:r>
      <w:r w:rsidR="008E21F0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DIPLOMA  </w:t>
      </w:r>
    </w:p>
    <w:p w:rsidR="005D4ABD" w:rsidP="008E21F0" w:rsidRDefault="008E21F0" w14:paraId="4D518DA2" w14:textId="2A479260">
      <w:pPr>
        <w:spacing w:line="0" w:lineRule="atLeast"/>
        <w:ind w:left="326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□</w:t>
      </w:r>
      <w:r>
        <w:rPr>
          <w:rFonts w:ascii="Times New Roman" w:hAnsi="Times New Roman"/>
          <w:b/>
          <w:sz w:val="24"/>
        </w:rPr>
        <w:tab/>
      </w:r>
      <w:r w:rsidR="005D4ABD">
        <w:rPr>
          <w:rFonts w:ascii="Times New Roman" w:hAnsi="Times New Roman"/>
          <w:b/>
          <w:sz w:val="24"/>
        </w:rPr>
        <w:t xml:space="preserve">ATTESTATO DELLE COMPETENZE </w:t>
      </w:r>
    </w:p>
    <w:p w:rsidR="005D4ABD" w:rsidP="005D4ABD" w:rsidRDefault="005D4ABD" w14:paraId="4CB36621" w14:textId="77777777">
      <w:pPr>
        <w:spacing w:line="36" w:lineRule="exact"/>
        <w:rPr>
          <w:rFonts w:ascii="Times New Roman" w:hAnsi="Times New Roman"/>
          <w:sz w:val="24"/>
        </w:rPr>
      </w:pPr>
    </w:p>
    <w:p w:rsidR="008E21F0" w:rsidP="005D4ABD" w:rsidRDefault="008E21F0" w14:paraId="21BFB44F" w14:textId="47948C45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Pr="00E34D04" w:rsidR="00E34D04" w:rsidTr="00E34D04" w14:paraId="43794612" w14:textId="77777777">
        <w:tc>
          <w:tcPr>
            <w:tcW w:w="9639" w:type="dxa"/>
            <w:tcBorders>
              <w:bottom w:val="single" w:color="000000" w:sz="20" w:space="0"/>
            </w:tcBorders>
            <w:shd w:val="clear" w:color="auto" w:fill="D9D9D9"/>
          </w:tcPr>
          <w:p w:rsidRPr="00E34D04" w:rsidR="00E34D04" w:rsidP="00E34D04" w:rsidRDefault="00E34D04" w14:paraId="4C506681" w14:textId="041673F4">
            <w:pPr>
              <w:spacing w:line="276" w:lineRule="auto"/>
              <w:jc w:val="center"/>
              <w:rPr>
                <w:rFonts w:ascii="Georgia" w:hAnsi="Georgia"/>
                <w:b/>
                <w:bCs/>
                <w:sz w:val="24"/>
              </w:rPr>
            </w:pPr>
            <w:r w:rsidRPr="00E34D04">
              <w:rPr>
                <w:rFonts w:ascii="Georgia" w:hAnsi="Georgia"/>
                <w:b/>
                <w:bCs/>
                <w:sz w:val="24"/>
              </w:rPr>
              <w:t>PRESENTAZIONE CLINICA E FUNZIONALE DELL’ALUNNO</w:t>
            </w:r>
          </w:p>
        </w:tc>
      </w:tr>
    </w:tbl>
    <w:p w:rsidR="00E34D04" w:rsidP="008E21F0" w:rsidRDefault="00E34D04" w14:paraId="20C0F65B" w14:textId="77777777">
      <w:pPr>
        <w:spacing w:line="276" w:lineRule="auto"/>
        <w:jc w:val="center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54C9A424" w14:textId="50DC5DFB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  <w:r w:rsidRPr="00D43515">
        <w:rPr>
          <w:rFonts w:ascii="Times New Roman" w:hAnsi="Times New Roman"/>
          <w:b/>
          <w:bCs/>
          <w:sz w:val="24"/>
        </w:rPr>
        <w:t>Diagnosi clinica e tipologia del deficit (sintetica descrizione)</w:t>
      </w:r>
    </w:p>
    <w:p w:rsidR="009750E7" w:rsidP="00D43515" w:rsidRDefault="009750E7" w14:paraId="310E4F4F" w14:textId="0D055D79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9750E7" w:rsidP="00D43515" w:rsidRDefault="009750E7" w14:paraId="21DFA148" w14:textId="1B3B1516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Pr="00D43515" w:rsidR="009750E7" w:rsidP="00D43515" w:rsidRDefault="009750E7" w14:paraId="44A49CDF" w14:textId="77777777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8E21F0" w:rsidP="008E21F0" w:rsidRDefault="008E21F0" w14:paraId="6708E14C" w14:textId="76DB999A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93F94" w:rsidTr="00F93F94" w14:paraId="3CF39B1A" w14:textId="77777777">
        <w:tc>
          <w:tcPr>
            <w:tcW w:w="9781" w:type="dxa"/>
            <w:tcBorders>
              <w:bottom w:val="single" w:color="000000" w:sz="20" w:space="0"/>
            </w:tcBorders>
            <w:shd w:val="clear" w:color="auto" w:fill="D9D9D9"/>
          </w:tcPr>
          <w:p w:rsidRPr="00F93F94" w:rsidR="00F93F94" w:rsidP="00F93F94" w:rsidRDefault="00F93F94" w14:paraId="687DCB78" w14:textId="2F566970">
            <w:pPr>
              <w:spacing w:line="0" w:lineRule="atLeast"/>
              <w:jc w:val="center"/>
              <w:rPr>
                <w:rFonts w:ascii="Georgia" w:hAnsi="Georgia"/>
                <w:b/>
                <w:bCs/>
                <w:sz w:val="24"/>
              </w:rPr>
            </w:pPr>
            <w:r w:rsidRPr="00F93F94">
              <w:rPr>
                <w:rFonts w:ascii="Georgia" w:hAnsi="Georgia"/>
                <w:b/>
                <w:bCs/>
                <w:sz w:val="24"/>
              </w:rPr>
              <w:t>PRESENTAZIONE DIDATTICA DELL’ALUNNO</w:t>
            </w:r>
          </w:p>
        </w:tc>
      </w:tr>
    </w:tbl>
    <w:p w:rsidRPr="00D43515" w:rsidR="00D43515" w:rsidP="00D43515" w:rsidRDefault="00D43515" w14:paraId="561469A8" w14:textId="77777777">
      <w:pPr>
        <w:spacing w:line="0" w:lineRule="atLeast"/>
        <w:jc w:val="center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55E8AB13" w14:textId="564AF2BA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  <w:r w:rsidRPr="00D43515">
        <w:rPr>
          <w:rFonts w:ascii="Times New Roman" w:hAnsi="Times New Roman"/>
          <w:b/>
          <w:bCs/>
          <w:sz w:val="24"/>
        </w:rPr>
        <w:t>Competenze, conoscenze e abilità raggiunte (sintetica descrizione)</w:t>
      </w:r>
    </w:p>
    <w:p w:rsidR="00D43515" w:rsidP="00D43515" w:rsidRDefault="00D43515" w14:paraId="144EB47F" w14:textId="2A6F2755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0544AE64" w14:textId="36E2E2E2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3926C68D" w14:textId="1F9BEFE2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3C4E70B7" w14:textId="2846FE7D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5538B3B8" w14:textId="77777777">
      <w:pPr>
        <w:spacing w:line="0" w:lineRule="atLeast"/>
        <w:rPr>
          <w:rFonts w:ascii="Candara" w:hAnsi="Candara" w:eastAsia="Candara"/>
          <w:b/>
          <w:sz w:val="25"/>
        </w:rPr>
      </w:pPr>
      <w:r w:rsidRPr="00D43515">
        <w:rPr>
          <w:rFonts w:ascii="Times New Roman" w:hAnsi="Times New Roman"/>
          <w:b/>
          <w:bCs/>
          <w:sz w:val="24"/>
        </w:rPr>
        <w:t>Criticità emerse, se e come superate (sintetica descrizione</w:t>
      </w:r>
      <w:r>
        <w:rPr>
          <w:rFonts w:ascii="Candara" w:hAnsi="Candara" w:eastAsia="Candara"/>
          <w:b/>
          <w:sz w:val="25"/>
        </w:rPr>
        <w:t>)</w:t>
      </w:r>
    </w:p>
    <w:p w:rsidRPr="00D43515" w:rsidR="00D43515" w:rsidP="00D43515" w:rsidRDefault="00D43515" w14:paraId="469DCB5D" w14:textId="77777777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0466BBAE" w14:textId="54EA01CF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305442B5" w14:textId="74941E06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7150CDE1" w14:textId="77777777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Pr="00D43515" w:rsidR="00D43515" w:rsidP="00D43515" w:rsidRDefault="00D43515" w14:paraId="308019D8" w14:textId="77777777">
      <w:pPr>
        <w:spacing w:line="0" w:lineRule="atLeast"/>
        <w:rPr>
          <w:rFonts w:ascii="Times New Roman" w:hAnsi="Times New Roman"/>
          <w:b/>
          <w:bCs/>
          <w:sz w:val="24"/>
        </w:rPr>
      </w:pPr>
      <w:r w:rsidRPr="00D43515">
        <w:rPr>
          <w:rFonts w:ascii="Times New Roman" w:hAnsi="Times New Roman"/>
          <w:b/>
          <w:bCs/>
          <w:sz w:val="24"/>
        </w:rPr>
        <w:t>Discipline per le quali sono stati attivati interventi specifici (sintetico elenco)</w:t>
      </w:r>
    </w:p>
    <w:p w:rsidR="00D43515" w:rsidP="00D43515" w:rsidRDefault="00D43515" w14:paraId="4C3BE2FE" w14:textId="746BEE84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6BAA3636" w14:textId="7BEEA3FC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0D15E9D2" w14:textId="1CB7C6BA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514F9234" w14:textId="74A8BD6A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Pr="00D43515" w:rsidR="00D43515" w:rsidP="00D43515" w:rsidRDefault="00D43515" w14:paraId="49DD6C38" w14:textId="74E91C6B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A</w:t>
      </w:r>
      <w:r w:rsidRPr="00D43515">
        <w:rPr>
          <w:rFonts w:ascii="Times New Roman" w:hAnsi="Times New Roman"/>
          <w:b/>
          <w:bCs/>
          <w:sz w:val="24"/>
        </w:rPr>
        <w:t>ttività integrative e di sostegno poste in essere, percorsi equipollenti svolti</w:t>
      </w:r>
    </w:p>
    <w:p w:rsidR="00D43515" w:rsidP="00D43515" w:rsidRDefault="00D43515" w14:paraId="08777443" w14:textId="2DF43CDE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0DCFDE34" w14:textId="7A8C244A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6D591BF2" w14:textId="0E9216DE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9750E7" w:rsidP="00D43515" w:rsidRDefault="009750E7" w14:paraId="1583F12F" w14:textId="29E34858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:rsidRPr="00D43515" w:rsidR="00D43515" w:rsidP="00D43515" w:rsidRDefault="00D43515" w14:paraId="32042EAB" w14:textId="77777777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  <w:r w:rsidRPr="00D43515">
        <w:rPr>
          <w:rFonts w:ascii="Times New Roman" w:hAnsi="Times New Roman"/>
          <w:b/>
          <w:bCs/>
          <w:sz w:val="24"/>
        </w:rPr>
        <w:t>Strumenti dispensativi e compensativi (elenco)</w:t>
      </w:r>
    </w:p>
    <w:p w:rsidR="00D43515" w:rsidP="00D43515" w:rsidRDefault="00D43515" w14:paraId="741E68F8" w14:textId="2F518A41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6631B15C" w14:textId="1B6DF6C8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64A120C2" w14:textId="1472A4F8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0D2F868E" w14:textId="73499B7F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Pr="00D43515" w:rsidR="00D43515" w:rsidP="00D43515" w:rsidRDefault="00D43515" w14:paraId="321907B2" w14:textId="32D92CCA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  <w:r w:rsidRPr="00D43515">
        <w:rPr>
          <w:rFonts w:ascii="Times New Roman" w:hAnsi="Times New Roman"/>
          <w:b/>
          <w:bCs/>
          <w:sz w:val="24"/>
        </w:rPr>
        <w:t>Risorse utilizzate (sostegno didattico, numero di ore, aree di intervento. Assistente/i, numero di ore, ausili, tecnologie)</w:t>
      </w:r>
    </w:p>
    <w:p w:rsidR="00D43515" w:rsidP="00D43515" w:rsidRDefault="00D43515" w14:paraId="69DF53E4" w14:textId="37A23C4D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D43515" w:rsidP="00D43515" w:rsidRDefault="00D43515" w14:paraId="65F03415" w14:textId="51E6D6E1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6827E7" w:rsidP="00D43515" w:rsidRDefault="006827E7" w14:paraId="1FCE642F" w14:textId="4EC93827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6827E7" w:rsidP="00D43515" w:rsidRDefault="006827E7" w14:paraId="187C0C55" w14:textId="138CED94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93F94" w:rsidTr="00F93F94" w14:paraId="7E9643AF" w14:textId="77777777">
        <w:tc>
          <w:tcPr>
            <w:tcW w:w="9781" w:type="dxa"/>
            <w:tcBorders>
              <w:bottom w:val="single" w:color="000000" w:sz="20" w:space="0"/>
            </w:tcBorders>
            <w:shd w:val="clear" w:color="auto" w:fill="D9D9D9"/>
          </w:tcPr>
          <w:p w:rsidR="00F93F94" w:rsidP="00F93F94" w:rsidRDefault="00F93F94" w14:paraId="260D154E" w14:textId="77777777">
            <w:pPr>
              <w:spacing w:line="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MODALITÀ ASSISTENZA</w:t>
            </w:r>
          </w:p>
          <w:p w:rsidR="00F93F94" w:rsidP="00F93F94" w:rsidRDefault="00F93F94" w14:paraId="5EF72062" w14:textId="77777777">
            <w:pPr>
              <w:spacing w:line="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RICHIESTE ALLA COMMISSIONE ESAMINATRICE E PROVE D’ESAME</w:t>
            </w:r>
          </w:p>
          <w:p w:rsidRPr="00F93F94" w:rsidR="00F93F94" w:rsidP="00F93F94" w:rsidRDefault="00F93F94" w14:paraId="4CC00BEC" w14:textId="1424844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PROSPETTO SINTETICO DELLE RICHIESTE</w:t>
            </w:r>
          </w:p>
        </w:tc>
      </w:tr>
    </w:tbl>
    <w:p w:rsidR="00F93F94" w:rsidP="00D43515" w:rsidRDefault="00F93F94" w14:paraId="20830EEC" w14:textId="77777777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</w:p>
    <w:p w:rsidR="006827E7" w:rsidP="006827E7" w:rsidRDefault="006827E7" w14:paraId="0FD9ACD5" w14:textId="2CC82D97">
      <w:pPr>
        <w:spacing w:line="276" w:lineRule="auto"/>
        <w:jc w:val="center"/>
        <w:rPr>
          <w:rFonts w:ascii="Times New Roman" w:hAnsi="Times New Roman"/>
          <w:b/>
          <w:bCs/>
          <w:sz w:val="24"/>
        </w:rPr>
      </w:pPr>
    </w:p>
    <w:p w:rsidRPr="00FF2361" w:rsidR="006827E7" w:rsidP="0069762F" w:rsidRDefault="00FF2361" w14:paraId="1689B4E7" w14:textId="1B0342F0">
      <w:pPr>
        <w:spacing w:line="276" w:lineRule="auto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T</w:t>
      </w:r>
      <w:r w:rsidRPr="00FF2361">
        <w:rPr>
          <w:rFonts w:ascii="Times New Roman" w:hAnsi="Times New Roman"/>
          <w:b/>
          <w:bCs/>
          <w:sz w:val="24"/>
        </w:rPr>
        <w:t>ipologia delle prove</w:t>
      </w:r>
    </w:p>
    <w:p w:rsidR="0069762F" w:rsidP="0069762F" w:rsidRDefault="0069762F" w14:paraId="101C80F4" w14:textId="77777777">
      <w:pPr>
        <w:spacing w:line="276" w:lineRule="auto"/>
        <w:jc w:val="left"/>
        <w:rPr>
          <w:rFonts w:ascii="Times New Roman" w:hAnsi="Times New Roman"/>
          <w:sz w:val="24"/>
        </w:rPr>
      </w:pPr>
    </w:p>
    <w:p w:rsidRPr="0069762F" w:rsidR="0069762F" w:rsidP="004F4D65" w:rsidRDefault="0069762F" w14:paraId="46A98409" w14:textId="737D7193">
      <w:pPr>
        <w:tabs>
          <w:tab w:val="left" w:pos="284"/>
          <w:tab w:val="left" w:pos="567"/>
        </w:tabs>
        <w:spacing w:line="276" w:lineRule="auto"/>
        <w:jc w:val="lef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 xml:space="preserve">□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Cs/>
          <w:sz w:val="24"/>
        </w:rPr>
        <w:t>Ministeriali</w:t>
      </w:r>
    </w:p>
    <w:p w:rsidR="0069762F" w:rsidP="004F4D65" w:rsidRDefault="0069762F" w14:paraId="37032E6A" w14:textId="03E63DF6">
      <w:pPr>
        <w:tabs>
          <w:tab w:val="left" w:pos="284"/>
        </w:tabs>
        <w:spacing w:line="276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□</w:t>
      </w:r>
      <w:r>
        <w:rPr>
          <w:rFonts w:ascii="Times New Roman" w:hAnsi="Times New Roman"/>
          <w:b/>
          <w:sz w:val="24"/>
        </w:rPr>
        <w:tab/>
      </w:r>
      <w:r w:rsidRPr="0069762F">
        <w:rPr>
          <w:rFonts w:ascii="Times New Roman" w:hAnsi="Times New Roman"/>
          <w:bCs/>
          <w:sz w:val="24"/>
        </w:rPr>
        <w:t>Equipollenti</w:t>
      </w:r>
    </w:p>
    <w:p w:rsidR="0069762F" w:rsidP="004F4D65" w:rsidRDefault="0069762F" w14:paraId="77333400" w14:textId="71311103">
      <w:pPr>
        <w:tabs>
          <w:tab w:val="left" w:pos="284"/>
        </w:tabs>
        <w:spacing w:line="276" w:lineRule="auto"/>
        <w:jc w:val="lef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>□</w:t>
      </w:r>
      <w:r>
        <w:rPr>
          <w:rFonts w:ascii="Times New Roman" w:hAnsi="Times New Roman"/>
          <w:b/>
          <w:sz w:val="24"/>
        </w:rPr>
        <w:tab/>
      </w:r>
      <w:r w:rsidRPr="00FB15E3" w:rsidR="00FB15E3">
        <w:rPr>
          <w:rFonts w:ascii="Times New Roman" w:hAnsi="Times New Roman"/>
          <w:bCs/>
          <w:sz w:val="24"/>
        </w:rPr>
        <w:t>Differenziate</w:t>
      </w:r>
    </w:p>
    <w:p w:rsidR="00FB15E3" w:rsidP="004F4D65" w:rsidRDefault="00FB15E3" w14:paraId="0266997A" w14:textId="070BFCFF">
      <w:pPr>
        <w:pStyle w:val="Paragrafoelenco"/>
        <w:numPr>
          <w:ilvl w:val="0"/>
          <w:numId w:val="5"/>
        </w:numPr>
        <w:spacing w:line="276" w:lineRule="auto"/>
        <w:ind w:left="1418" w:hanging="284"/>
        <w:rPr>
          <w:rFonts w:ascii="Times New Roman" w:hAnsi="Times New Roman"/>
          <w:bCs/>
          <w:sz w:val="24"/>
        </w:rPr>
      </w:pPr>
      <w:proofErr w:type="gramStart"/>
      <w:r>
        <w:rPr>
          <w:rFonts w:ascii="Times New Roman" w:hAnsi="Times New Roman"/>
          <w:bCs/>
          <w:sz w:val="24"/>
        </w:rPr>
        <w:t>svolgimento</w:t>
      </w:r>
      <w:proofErr w:type="gramEnd"/>
      <w:r>
        <w:rPr>
          <w:rFonts w:ascii="Times New Roman" w:hAnsi="Times New Roman"/>
          <w:bCs/>
          <w:sz w:val="24"/>
        </w:rPr>
        <w:t xml:space="preserve"> di tutte le prove</w:t>
      </w:r>
    </w:p>
    <w:p w:rsidR="00FB15E3" w:rsidP="004F4D65" w:rsidRDefault="00FB15E3" w14:paraId="71F58878" w14:textId="58CB882A">
      <w:pPr>
        <w:pStyle w:val="Paragrafoelenco"/>
        <w:numPr>
          <w:ilvl w:val="0"/>
          <w:numId w:val="5"/>
        </w:numPr>
        <w:spacing w:line="276" w:lineRule="auto"/>
        <w:ind w:left="1418" w:hanging="284"/>
        <w:rPr>
          <w:rFonts w:ascii="Times New Roman" w:hAnsi="Times New Roman"/>
          <w:bCs/>
          <w:sz w:val="24"/>
        </w:rPr>
      </w:pPr>
      <w:proofErr w:type="gramStart"/>
      <w:r>
        <w:rPr>
          <w:rFonts w:ascii="Times New Roman" w:hAnsi="Times New Roman"/>
          <w:bCs/>
          <w:sz w:val="24"/>
        </w:rPr>
        <w:t>svolgimento</w:t>
      </w:r>
      <w:proofErr w:type="gramEnd"/>
      <w:r>
        <w:rPr>
          <w:rFonts w:ascii="Times New Roman" w:hAnsi="Times New Roman"/>
          <w:bCs/>
          <w:sz w:val="24"/>
        </w:rPr>
        <w:t xml:space="preserve"> parziale</w:t>
      </w:r>
    </w:p>
    <w:p w:rsidR="00FB15E3" w:rsidP="004F4D65" w:rsidRDefault="001059D1" w14:paraId="13338695" w14:textId="337FA6ED">
      <w:pPr>
        <w:pStyle w:val="Paragrafoelenco"/>
        <w:numPr>
          <w:ilvl w:val="0"/>
          <w:numId w:val="6"/>
        </w:numPr>
        <w:spacing w:line="276" w:lineRule="auto"/>
        <w:ind w:left="2694" w:hanging="426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I prova</w:t>
      </w:r>
    </w:p>
    <w:p w:rsidR="001059D1" w:rsidP="004F4D65" w:rsidRDefault="001059D1" w14:paraId="4333ADBC" w14:textId="505AF446">
      <w:pPr>
        <w:pStyle w:val="Paragrafoelenco"/>
        <w:numPr>
          <w:ilvl w:val="0"/>
          <w:numId w:val="6"/>
        </w:numPr>
        <w:spacing w:line="276" w:lineRule="auto"/>
        <w:ind w:left="2694" w:hanging="426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II prova</w:t>
      </w:r>
    </w:p>
    <w:p w:rsidRPr="00FB15E3" w:rsidR="001059D1" w:rsidP="004F4D65" w:rsidRDefault="001059D1" w14:paraId="4C59F86C" w14:textId="33F95A8B">
      <w:pPr>
        <w:pStyle w:val="Paragrafoelenco"/>
        <w:numPr>
          <w:ilvl w:val="0"/>
          <w:numId w:val="6"/>
        </w:numPr>
        <w:spacing w:line="276" w:lineRule="auto"/>
        <w:ind w:left="2694" w:hanging="426"/>
        <w:rPr>
          <w:rFonts w:ascii="Times New Roman" w:hAnsi="Times New Roman"/>
          <w:bCs/>
          <w:sz w:val="24"/>
        </w:rPr>
      </w:pPr>
      <w:proofErr w:type="gramStart"/>
      <w:r>
        <w:rPr>
          <w:rFonts w:ascii="Times New Roman" w:hAnsi="Times New Roman"/>
          <w:bCs/>
          <w:sz w:val="24"/>
        </w:rPr>
        <w:t>colloquio</w:t>
      </w:r>
      <w:proofErr w:type="gramEnd"/>
    </w:p>
    <w:p w:rsidR="00F93F94" w:rsidP="0069762F" w:rsidRDefault="00FB15E3" w14:paraId="0D82CB66" w14:textId="7E1A3740">
      <w:pPr>
        <w:spacing w:line="276" w:lineRule="auto"/>
        <w:jc w:val="lef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 w:rsidR="00F93F94">
        <w:rPr>
          <w:rFonts w:ascii="Times New Roman" w:hAnsi="Times New Roman"/>
          <w:bCs/>
          <w:sz w:val="24"/>
        </w:rPr>
        <w:br w:type="page"/>
      </w:r>
    </w:p>
    <w:p w:rsidR="00FB15E3" w:rsidP="0069762F" w:rsidRDefault="00FB15E3" w14:paraId="4EC691A1" w14:textId="77777777">
      <w:pPr>
        <w:spacing w:line="276" w:lineRule="auto"/>
        <w:jc w:val="left"/>
        <w:rPr>
          <w:rFonts w:ascii="Times New Roman" w:hAnsi="Times New Roman"/>
          <w:b/>
          <w:sz w:val="24"/>
        </w:rPr>
      </w:pPr>
    </w:p>
    <w:p w:rsidRPr="00FF2361" w:rsidR="0069762F" w:rsidP="001059D1" w:rsidRDefault="001059D1" w14:paraId="54B66006" w14:textId="3E229425">
      <w:pPr>
        <w:spacing w:line="276" w:lineRule="auto"/>
        <w:rPr>
          <w:rFonts w:ascii="Times New Roman" w:hAnsi="Times New Roman"/>
          <w:b/>
          <w:bCs/>
          <w:sz w:val="24"/>
        </w:rPr>
      </w:pPr>
      <w:r w:rsidRPr="00FF2361">
        <w:rPr>
          <w:rFonts w:ascii="Times New Roman" w:hAnsi="Times New Roman"/>
          <w:b/>
          <w:bCs/>
          <w:sz w:val="24"/>
        </w:rPr>
        <w:t>C</w:t>
      </w:r>
      <w:r w:rsidRPr="00FF2361" w:rsidR="00FF2361">
        <w:rPr>
          <w:rFonts w:ascii="Times New Roman" w:hAnsi="Times New Roman"/>
          <w:b/>
          <w:bCs/>
          <w:sz w:val="24"/>
        </w:rPr>
        <w:t>onsulenza del/i docente di sostegno nella predisposizione delle prove</w:t>
      </w:r>
      <w:r w:rsidRPr="00FF2361">
        <w:rPr>
          <w:rFonts w:ascii="Times New Roman" w:hAnsi="Times New Roman"/>
          <w:b/>
          <w:bCs/>
          <w:sz w:val="24"/>
        </w:rPr>
        <w:t>:</w:t>
      </w:r>
    </w:p>
    <w:p w:rsidR="00A640FF" w:rsidP="001059D1" w:rsidRDefault="00A640FF" w14:paraId="21555971" w14:textId="77777777">
      <w:pPr>
        <w:spacing w:line="276" w:lineRule="auto"/>
        <w:rPr>
          <w:rFonts w:ascii="Times New Roman" w:hAnsi="Times New Roman"/>
          <w:sz w:val="24"/>
        </w:rPr>
      </w:pPr>
    </w:p>
    <w:p w:rsidR="001059D1" w:rsidP="001059D1" w:rsidRDefault="001059D1" w14:paraId="1FEB4FDC" w14:textId="3F85ED08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I prova </w:t>
      </w:r>
      <w:r w:rsidR="00A640FF">
        <w:rPr>
          <w:rFonts w:ascii="Times New Roman" w:hAnsi="Times New Roman"/>
          <w:sz w:val="24"/>
        </w:rPr>
        <w:tab/>
      </w:r>
      <w:r w:rsidR="00A640FF">
        <w:rPr>
          <w:rFonts w:ascii="Times New Roman" w:hAnsi="Times New Roman"/>
          <w:b/>
          <w:sz w:val="24"/>
        </w:rPr>
        <w:t xml:space="preserve">□ </w:t>
      </w:r>
      <w:r w:rsidRPr="00A640FF" w:rsidR="00A640FF">
        <w:rPr>
          <w:rFonts w:ascii="Times New Roman" w:hAnsi="Times New Roman"/>
          <w:bCs/>
          <w:sz w:val="24"/>
        </w:rPr>
        <w:t>SI</w:t>
      </w:r>
      <w:r w:rsidR="00A640FF">
        <w:rPr>
          <w:rFonts w:ascii="Times New Roman" w:hAnsi="Times New Roman"/>
          <w:b/>
          <w:sz w:val="24"/>
        </w:rPr>
        <w:t xml:space="preserve"> </w:t>
      </w:r>
      <w:r w:rsidR="00A640FF">
        <w:rPr>
          <w:rFonts w:ascii="Times New Roman" w:hAnsi="Times New Roman"/>
          <w:b/>
          <w:sz w:val="24"/>
        </w:rPr>
        <w:tab/>
      </w:r>
      <w:r w:rsidR="00A640FF">
        <w:rPr>
          <w:rFonts w:ascii="Times New Roman" w:hAnsi="Times New Roman"/>
          <w:b/>
          <w:sz w:val="24"/>
        </w:rPr>
        <w:tab/>
      </w:r>
      <w:r w:rsidR="00A640FF">
        <w:rPr>
          <w:rFonts w:ascii="Times New Roman" w:hAnsi="Times New Roman"/>
          <w:b/>
          <w:sz w:val="24"/>
        </w:rPr>
        <w:t>□</w:t>
      </w:r>
      <w:r w:rsidR="004F4D65">
        <w:rPr>
          <w:rFonts w:ascii="Times New Roman" w:hAnsi="Times New Roman"/>
          <w:b/>
          <w:sz w:val="24"/>
        </w:rPr>
        <w:t xml:space="preserve"> </w:t>
      </w:r>
      <w:r w:rsidRPr="00A640FF" w:rsidR="00A640FF">
        <w:rPr>
          <w:rFonts w:ascii="Times New Roman" w:hAnsi="Times New Roman"/>
          <w:bCs/>
          <w:sz w:val="24"/>
        </w:rPr>
        <w:t>NO</w:t>
      </w:r>
    </w:p>
    <w:p w:rsidR="00A640FF" w:rsidP="00A640FF" w:rsidRDefault="00A640FF" w14:paraId="48F1CE28" w14:textId="17EF84C7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II prova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>□</w:t>
      </w:r>
      <w:r w:rsidR="004F4D65">
        <w:rPr>
          <w:rFonts w:ascii="Times New Roman" w:hAnsi="Times New Roman"/>
          <w:b/>
          <w:sz w:val="24"/>
        </w:rPr>
        <w:t xml:space="preserve"> </w:t>
      </w:r>
      <w:r w:rsidRPr="00A640FF">
        <w:rPr>
          <w:rFonts w:ascii="Times New Roman" w:hAnsi="Times New Roman"/>
          <w:bCs/>
          <w:sz w:val="24"/>
        </w:rPr>
        <w:t>NO</w:t>
      </w:r>
    </w:p>
    <w:p w:rsidR="00A640FF" w:rsidP="00A640FF" w:rsidRDefault="00A640FF" w14:paraId="594E1F9C" w14:textId="66449C12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Colloquio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>□</w:t>
      </w:r>
      <w:r w:rsidR="004F4D65">
        <w:rPr>
          <w:rFonts w:ascii="Times New Roman" w:hAnsi="Times New Roman"/>
          <w:b/>
          <w:sz w:val="24"/>
        </w:rPr>
        <w:t xml:space="preserve"> </w:t>
      </w:r>
      <w:r w:rsidRPr="00A640FF">
        <w:rPr>
          <w:rFonts w:ascii="Times New Roman" w:hAnsi="Times New Roman"/>
          <w:bCs/>
          <w:sz w:val="24"/>
        </w:rPr>
        <w:t>NO</w:t>
      </w:r>
    </w:p>
    <w:p w:rsidR="004D106D" w:rsidP="001059D1" w:rsidRDefault="004D106D" w14:paraId="776422BD" w14:textId="32CD9F3C">
      <w:pPr>
        <w:spacing w:line="276" w:lineRule="auto"/>
        <w:rPr>
          <w:rFonts w:ascii="Times New Roman" w:hAnsi="Times New Roman"/>
          <w:sz w:val="24"/>
        </w:rPr>
      </w:pPr>
    </w:p>
    <w:p w:rsidR="004D106D" w:rsidP="004D106D" w:rsidRDefault="004D106D" w14:paraId="60208AF7" w14:textId="53F905A0">
      <w:pPr>
        <w:spacing w:line="276" w:lineRule="auto"/>
        <w:rPr>
          <w:rFonts w:ascii="Times New Roman" w:hAnsi="Times New Roman"/>
          <w:sz w:val="24"/>
        </w:rPr>
      </w:pPr>
      <w:r w:rsidRPr="00FF2361">
        <w:rPr>
          <w:rFonts w:ascii="Times New Roman" w:hAnsi="Times New Roman"/>
          <w:b/>
          <w:bCs/>
          <w:sz w:val="24"/>
        </w:rPr>
        <w:t>C</w:t>
      </w:r>
      <w:r w:rsidRPr="00FF2361" w:rsidR="00FC1C61">
        <w:rPr>
          <w:rFonts w:ascii="Times New Roman" w:hAnsi="Times New Roman"/>
          <w:b/>
          <w:bCs/>
          <w:sz w:val="24"/>
        </w:rPr>
        <w:t>onsulenza del/i docente di sostegno nella correzione delle prove</w:t>
      </w:r>
      <w:r>
        <w:rPr>
          <w:rFonts w:ascii="Times New Roman" w:hAnsi="Times New Roman"/>
          <w:sz w:val="24"/>
        </w:rPr>
        <w:t>:</w:t>
      </w:r>
    </w:p>
    <w:p w:rsidR="004D106D" w:rsidP="004D106D" w:rsidRDefault="004D106D" w14:paraId="5B801C31" w14:textId="77777777">
      <w:pPr>
        <w:spacing w:line="276" w:lineRule="auto"/>
        <w:rPr>
          <w:rFonts w:ascii="Times New Roman" w:hAnsi="Times New Roman"/>
          <w:sz w:val="24"/>
        </w:rPr>
      </w:pPr>
    </w:p>
    <w:p w:rsidR="004D106D" w:rsidP="004D106D" w:rsidRDefault="004D106D" w14:paraId="5CC6644F" w14:textId="189D032B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I prova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>□</w:t>
      </w:r>
      <w:r w:rsidR="004F4D65">
        <w:rPr>
          <w:rFonts w:ascii="Times New Roman" w:hAnsi="Times New Roman"/>
          <w:b/>
          <w:sz w:val="24"/>
        </w:rPr>
        <w:t xml:space="preserve"> </w:t>
      </w:r>
      <w:r w:rsidRPr="00A640FF">
        <w:rPr>
          <w:rFonts w:ascii="Times New Roman" w:hAnsi="Times New Roman"/>
          <w:bCs/>
          <w:sz w:val="24"/>
        </w:rPr>
        <w:t>NO</w:t>
      </w:r>
    </w:p>
    <w:p w:rsidR="004D106D" w:rsidP="004D106D" w:rsidRDefault="004D106D" w14:paraId="420302BD" w14:textId="434C44E7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II prova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>□</w:t>
      </w:r>
      <w:r w:rsidR="004F4D65">
        <w:rPr>
          <w:rFonts w:ascii="Times New Roman" w:hAnsi="Times New Roman"/>
          <w:b/>
          <w:sz w:val="24"/>
        </w:rPr>
        <w:t xml:space="preserve"> </w:t>
      </w:r>
      <w:r w:rsidRPr="00A640FF">
        <w:rPr>
          <w:rFonts w:ascii="Times New Roman" w:hAnsi="Times New Roman"/>
          <w:bCs/>
          <w:sz w:val="24"/>
        </w:rPr>
        <w:t>NO</w:t>
      </w:r>
    </w:p>
    <w:p w:rsidR="00A640FF" w:rsidP="001059D1" w:rsidRDefault="00A640FF" w14:paraId="4C546C88" w14:textId="5DD4693B">
      <w:pPr>
        <w:spacing w:line="276" w:lineRule="auto"/>
        <w:rPr>
          <w:rFonts w:ascii="Times New Roman" w:hAnsi="Times New Roman"/>
          <w:sz w:val="24"/>
        </w:rPr>
      </w:pPr>
    </w:p>
    <w:p w:rsidR="00750288" w:rsidP="00750288" w:rsidRDefault="00FC1C61" w14:paraId="4E622ECD" w14:textId="21A346B3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A</w:t>
      </w:r>
      <w:r w:rsidRPr="00FC1C61">
        <w:rPr>
          <w:rFonts w:ascii="Times New Roman" w:hAnsi="Times New Roman"/>
          <w:b/>
          <w:bCs/>
          <w:sz w:val="24"/>
        </w:rPr>
        <w:t>ssistenza del/i docente di sostegno durante le prove</w:t>
      </w:r>
      <w:r>
        <w:rPr>
          <w:rFonts w:ascii="Times New Roman" w:hAnsi="Times New Roman"/>
          <w:sz w:val="24"/>
        </w:rPr>
        <w:t>:</w:t>
      </w:r>
    </w:p>
    <w:p w:rsidR="00750288" w:rsidP="00750288" w:rsidRDefault="00750288" w14:paraId="27AA3EFC" w14:textId="77777777">
      <w:pPr>
        <w:spacing w:line="276" w:lineRule="auto"/>
        <w:rPr>
          <w:rFonts w:ascii="Times New Roman" w:hAnsi="Times New Roman"/>
          <w:sz w:val="24"/>
        </w:rPr>
      </w:pPr>
    </w:p>
    <w:p w:rsidR="004F4D65" w:rsidP="00750288" w:rsidRDefault="00750288" w14:paraId="0A8C8120" w14:textId="77777777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 prova </w:t>
      </w:r>
      <w:r>
        <w:rPr>
          <w:rFonts w:ascii="Times New Roman" w:hAnsi="Times New Roman"/>
          <w:sz w:val="24"/>
        </w:rPr>
        <w:tab/>
      </w:r>
      <w:r w:rsidR="004F4D65">
        <w:rPr>
          <w:rFonts w:ascii="Times New Roman" w:hAnsi="Times New Roman"/>
          <w:b/>
          <w:sz w:val="24"/>
        </w:rPr>
        <w:t xml:space="preserve">□ </w:t>
      </w:r>
      <w:r w:rsidRPr="00A640FF" w:rsidR="004F4D65">
        <w:rPr>
          <w:rFonts w:ascii="Times New Roman" w:hAnsi="Times New Roman"/>
          <w:bCs/>
          <w:sz w:val="24"/>
        </w:rPr>
        <w:t>SI</w:t>
      </w:r>
      <w:r w:rsidR="004F4D65">
        <w:rPr>
          <w:rFonts w:ascii="Times New Roman" w:hAnsi="Times New Roman"/>
          <w:b/>
          <w:sz w:val="24"/>
        </w:rPr>
        <w:t xml:space="preserve"> </w:t>
      </w:r>
      <w:r w:rsidR="004F4D65">
        <w:rPr>
          <w:rFonts w:ascii="Times New Roman" w:hAnsi="Times New Roman"/>
          <w:b/>
          <w:sz w:val="24"/>
        </w:rPr>
        <w:tab/>
      </w:r>
      <w:r w:rsidR="004F4D65">
        <w:rPr>
          <w:rFonts w:ascii="Times New Roman" w:hAnsi="Times New Roman"/>
          <w:b/>
          <w:sz w:val="24"/>
        </w:rPr>
        <w:tab/>
      </w:r>
      <w:r w:rsidR="004F4D65">
        <w:rPr>
          <w:rFonts w:ascii="Times New Roman" w:hAnsi="Times New Roman"/>
          <w:b/>
          <w:sz w:val="24"/>
        </w:rPr>
        <w:t xml:space="preserve">□ </w:t>
      </w:r>
      <w:r w:rsidRPr="00A640FF" w:rsidR="004F4D65">
        <w:rPr>
          <w:rFonts w:ascii="Times New Roman" w:hAnsi="Times New Roman"/>
          <w:bCs/>
          <w:sz w:val="24"/>
        </w:rPr>
        <w:t>NO</w:t>
      </w:r>
      <w:r w:rsidR="004F4D65">
        <w:rPr>
          <w:rFonts w:ascii="Times New Roman" w:hAnsi="Times New Roman"/>
          <w:sz w:val="24"/>
        </w:rPr>
        <w:t xml:space="preserve"> </w:t>
      </w:r>
    </w:p>
    <w:p w:rsidR="004F4D65" w:rsidP="00750288" w:rsidRDefault="00750288" w14:paraId="08FE965E" w14:textId="77777777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II prova </w:t>
      </w:r>
      <w:r>
        <w:rPr>
          <w:rFonts w:ascii="Times New Roman" w:hAnsi="Times New Roman"/>
          <w:sz w:val="24"/>
        </w:rPr>
        <w:tab/>
      </w:r>
      <w:r w:rsidR="004F4D65">
        <w:rPr>
          <w:rFonts w:ascii="Times New Roman" w:hAnsi="Times New Roman"/>
          <w:b/>
          <w:sz w:val="24"/>
        </w:rPr>
        <w:t xml:space="preserve">□ </w:t>
      </w:r>
      <w:r w:rsidRPr="00A640FF" w:rsidR="004F4D65">
        <w:rPr>
          <w:rFonts w:ascii="Times New Roman" w:hAnsi="Times New Roman"/>
          <w:bCs/>
          <w:sz w:val="24"/>
        </w:rPr>
        <w:t>SI</w:t>
      </w:r>
      <w:r w:rsidR="004F4D65">
        <w:rPr>
          <w:rFonts w:ascii="Times New Roman" w:hAnsi="Times New Roman"/>
          <w:b/>
          <w:sz w:val="24"/>
        </w:rPr>
        <w:t xml:space="preserve"> </w:t>
      </w:r>
      <w:r w:rsidR="004F4D65">
        <w:rPr>
          <w:rFonts w:ascii="Times New Roman" w:hAnsi="Times New Roman"/>
          <w:b/>
          <w:sz w:val="24"/>
        </w:rPr>
        <w:tab/>
      </w:r>
      <w:r w:rsidR="004F4D65">
        <w:rPr>
          <w:rFonts w:ascii="Times New Roman" w:hAnsi="Times New Roman"/>
          <w:b/>
          <w:sz w:val="24"/>
        </w:rPr>
        <w:tab/>
      </w:r>
      <w:r w:rsidR="004F4D65">
        <w:rPr>
          <w:rFonts w:ascii="Times New Roman" w:hAnsi="Times New Roman"/>
          <w:b/>
          <w:sz w:val="24"/>
        </w:rPr>
        <w:t xml:space="preserve">□ </w:t>
      </w:r>
      <w:r w:rsidRPr="00A640FF" w:rsidR="004F4D65">
        <w:rPr>
          <w:rFonts w:ascii="Times New Roman" w:hAnsi="Times New Roman"/>
          <w:bCs/>
          <w:sz w:val="24"/>
        </w:rPr>
        <w:t>NO</w:t>
      </w:r>
      <w:r w:rsidR="004F4D65">
        <w:rPr>
          <w:rFonts w:ascii="Times New Roman" w:hAnsi="Times New Roman"/>
          <w:sz w:val="24"/>
        </w:rPr>
        <w:t xml:space="preserve"> </w:t>
      </w:r>
    </w:p>
    <w:p w:rsidR="00750288" w:rsidP="00750288" w:rsidRDefault="00750288" w14:paraId="1D045C6F" w14:textId="50A6FC1F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Colloquio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>□</w:t>
      </w:r>
      <w:r w:rsidR="004F4D65">
        <w:rPr>
          <w:rFonts w:ascii="Times New Roman" w:hAnsi="Times New Roman"/>
          <w:b/>
          <w:sz w:val="24"/>
        </w:rPr>
        <w:t xml:space="preserve"> </w:t>
      </w:r>
      <w:r w:rsidRPr="00A640FF">
        <w:rPr>
          <w:rFonts w:ascii="Times New Roman" w:hAnsi="Times New Roman"/>
          <w:bCs/>
          <w:sz w:val="24"/>
        </w:rPr>
        <w:t>NO</w:t>
      </w:r>
    </w:p>
    <w:p w:rsidR="004D106D" w:rsidP="001059D1" w:rsidRDefault="004D106D" w14:paraId="38D5F5BE" w14:textId="3546B2F8">
      <w:pPr>
        <w:spacing w:line="276" w:lineRule="auto"/>
        <w:rPr>
          <w:rFonts w:ascii="Times New Roman" w:hAnsi="Times New Roman"/>
          <w:sz w:val="24"/>
        </w:rPr>
      </w:pPr>
    </w:p>
    <w:p w:rsidRPr="00FC1C61" w:rsidR="00750288" w:rsidP="001059D1" w:rsidRDefault="00FC1C61" w14:paraId="744CB5F2" w14:textId="3D9E544F">
      <w:pPr>
        <w:spacing w:line="276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A</w:t>
      </w:r>
      <w:r w:rsidRPr="00FC1C61">
        <w:rPr>
          <w:rFonts w:ascii="Times New Roman" w:hAnsi="Times New Roman"/>
          <w:b/>
          <w:bCs/>
          <w:sz w:val="24"/>
        </w:rPr>
        <w:t>ssistenza specialistica alla comunicazione e all’autonomia durante le prove:</w:t>
      </w:r>
    </w:p>
    <w:p w:rsidR="00750288" w:rsidP="001059D1" w:rsidRDefault="00750288" w14:paraId="20F4DB04" w14:textId="77777777">
      <w:pPr>
        <w:spacing w:line="276" w:lineRule="auto"/>
        <w:rPr>
          <w:rFonts w:ascii="Times New Roman" w:hAnsi="Times New Roman"/>
          <w:sz w:val="24"/>
        </w:rPr>
      </w:pPr>
    </w:p>
    <w:p w:rsidR="00750288" w:rsidP="00750288" w:rsidRDefault="00750288" w14:paraId="2C01410D" w14:textId="4D57E8DA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I prova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>□</w:t>
      </w:r>
      <w:r w:rsidR="004F4D65">
        <w:rPr>
          <w:rFonts w:ascii="Times New Roman" w:hAnsi="Times New Roman"/>
          <w:b/>
          <w:sz w:val="24"/>
        </w:rPr>
        <w:t xml:space="preserve"> </w:t>
      </w:r>
      <w:r w:rsidRPr="00A640FF">
        <w:rPr>
          <w:rFonts w:ascii="Times New Roman" w:hAnsi="Times New Roman"/>
          <w:bCs/>
          <w:sz w:val="24"/>
        </w:rPr>
        <w:t>NO</w:t>
      </w:r>
    </w:p>
    <w:p w:rsidR="00750288" w:rsidP="00750288" w:rsidRDefault="00750288" w14:paraId="472968E3" w14:textId="73E7CC58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II prova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>□</w:t>
      </w:r>
      <w:r w:rsidR="004F4D65">
        <w:rPr>
          <w:rFonts w:ascii="Times New Roman" w:hAnsi="Times New Roman"/>
          <w:b/>
          <w:sz w:val="24"/>
        </w:rPr>
        <w:t xml:space="preserve"> </w:t>
      </w:r>
      <w:r w:rsidRPr="00A640FF">
        <w:rPr>
          <w:rFonts w:ascii="Times New Roman" w:hAnsi="Times New Roman"/>
          <w:bCs/>
          <w:sz w:val="24"/>
        </w:rPr>
        <w:t>NO</w:t>
      </w:r>
    </w:p>
    <w:p w:rsidR="00750288" w:rsidP="00750288" w:rsidRDefault="00750288" w14:paraId="1AA9AC27" w14:textId="2D26E799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Colloquio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>□</w:t>
      </w:r>
      <w:r w:rsidR="004F4D65">
        <w:rPr>
          <w:rFonts w:ascii="Times New Roman" w:hAnsi="Times New Roman"/>
          <w:b/>
          <w:sz w:val="24"/>
        </w:rPr>
        <w:t xml:space="preserve"> </w:t>
      </w:r>
      <w:r w:rsidRPr="00A640FF">
        <w:rPr>
          <w:rFonts w:ascii="Times New Roman" w:hAnsi="Times New Roman"/>
          <w:bCs/>
          <w:sz w:val="24"/>
        </w:rPr>
        <w:t>NO</w:t>
      </w:r>
    </w:p>
    <w:p w:rsidR="00F93F94" w:rsidP="00750288" w:rsidRDefault="00F93F94" w14:paraId="5C098ED0" w14:textId="03CD45A4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br w:type="page"/>
      </w:r>
    </w:p>
    <w:p w:rsidR="004F4D65" w:rsidP="00750288" w:rsidRDefault="004F4D65" w14:paraId="74F54A57" w14:textId="77777777">
      <w:pPr>
        <w:spacing w:line="276" w:lineRule="auto"/>
        <w:rPr>
          <w:rFonts w:ascii="Times New Roman" w:hAnsi="Times New Roman"/>
          <w:bCs/>
          <w:sz w:val="24"/>
        </w:rPr>
      </w:pPr>
    </w:p>
    <w:p w:rsidR="00750288" w:rsidP="001059D1" w:rsidRDefault="00FC1C61" w14:paraId="2BD88208" w14:textId="3964EC6F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S</w:t>
      </w:r>
      <w:r w:rsidRPr="00FC1C61">
        <w:rPr>
          <w:rFonts w:ascii="Times New Roman" w:hAnsi="Times New Roman"/>
          <w:b/>
          <w:bCs/>
          <w:sz w:val="24"/>
        </w:rPr>
        <w:t>trumenti tecnologici compensativi, computer con software dedicati</w:t>
      </w:r>
      <w:r w:rsidR="004F4D65">
        <w:rPr>
          <w:rFonts w:ascii="Times New Roman" w:hAnsi="Times New Roman"/>
          <w:sz w:val="24"/>
        </w:rPr>
        <w:t>:</w:t>
      </w:r>
    </w:p>
    <w:p w:rsidR="00FF2361" w:rsidP="001059D1" w:rsidRDefault="00FF2361" w14:paraId="4C6EE4ED" w14:textId="77777777">
      <w:pPr>
        <w:spacing w:line="276" w:lineRule="auto"/>
        <w:rPr>
          <w:rFonts w:ascii="Times New Roman" w:hAnsi="Times New Roman"/>
          <w:sz w:val="24"/>
        </w:rPr>
      </w:pPr>
    </w:p>
    <w:p w:rsidR="004F4D65" w:rsidP="001059D1" w:rsidRDefault="004F4D65" w14:paraId="7A8C0BE7" w14:textId="0C71D191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Videoscrittura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FF2361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NO</w:t>
      </w:r>
    </w:p>
    <w:p w:rsidR="004F4D65" w:rsidP="001059D1" w:rsidRDefault="00FF2361" w14:paraId="42CD39AF" w14:textId="2372F6C6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S</w:t>
      </w:r>
      <w:r w:rsidR="004F4D65">
        <w:rPr>
          <w:rFonts w:ascii="Times New Roman" w:hAnsi="Times New Roman"/>
          <w:sz w:val="24"/>
        </w:rPr>
        <w:t>egnalazione errore</w:t>
      </w:r>
      <w:r w:rsidR="004F4D65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4F4D65">
        <w:rPr>
          <w:rFonts w:ascii="Times New Roman" w:hAnsi="Times New Roman"/>
          <w:b/>
          <w:sz w:val="24"/>
        </w:rPr>
        <w:t xml:space="preserve">□ </w:t>
      </w:r>
      <w:r w:rsidRPr="00A640FF" w:rsidR="004F4D65">
        <w:rPr>
          <w:rFonts w:ascii="Times New Roman" w:hAnsi="Times New Roman"/>
          <w:bCs/>
          <w:sz w:val="24"/>
        </w:rPr>
        <w:t>SI</w:t>
      </w:r>
      <w:r w:rsidR="004F4D65">
        <w:rPr>
          <w:rFonts w:ascii="Times New Roman" w:hAnsi="Times New Roman"/>
          <w:b/>
          <w:sz w:val="24"/>
        </w:rPr>
        <w:t xml:space="preserve"> </w:t>
      </w:r>
      <w:r w:rsidR="004F4D65">
        <w:rPr>
          <w:rFonts w:ascii="Times New Roman" w:hAnsi="Times New Roman"/>
          <w:b/>
          <w:sz w:val="24"/>
        </w:rPr>
        <w:tab/>
      </w:r>
      <w:r w:rsidR="004F4D65">
        <w:rPr>
          <w:rFonts w:ascii="Times New Roman" w:hAnsi="Times New Roman"/>
          <w:b/>
          <w:sz w:val="24"/>
        </w:rPr>
        <w:tab/>
      </w:r>
      <w:r w:rsidR="004F4D65">
        <w:rPr>
          <w:rFonts w:ascii="Times New Roman" w:hAnsi="Times New Roman"/>
          <w:b/>
          <w:sz w:val="24"/>
        </w:rPr>
        <w:t xml:space="preserve">□ </w:t>
      </w:r>
      <w:r w:rsidRPr="00A640FF" w:rsidR="004F4D65">
        <w:rPr>
          <w:rFonts w:ascii="Times New Roman" w:hAnsi="Times New Roman"/>
          <w:bCs/>
          <w:sz w:val="24"/>
        </w:rPr>
        <w:t>NO</w:t>
      </w:r>
    </w:p>
    <w:p w:rsidR="004F4D65" w:rsidP="001059D1" w:rsidRDefault="00FF2361" w14:paraId="5427361B" w14:textId="33CEE6A4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C</w:t>
      </w:r>
      <w:r w:rsidR="004F4D65">
        <w:rPr>
          <w:rFonts w:ascii="Times New Roman" w:hAnsi="Times New Roman"/>
          <w:sz w:val="24"/>
        </w:rPr>
        <w:t>orrettore ortografico</w:t>
      </w:r>
      <w:r w:rsidR="004F4D65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4F4D65">
        <w:rPr>
          <w:rFonts w:ascii="Times New Roman" w:hAnsi="Times New Roman"/>
          <w:b/>
          <w:sz w:val="24"/>
        </w:rPr>
        <w:t xml:space="preserve">□ </w:t>
      </w:r>
      <w:r w:rsidRPr="00A640FF" w:rsidR="004F4D65">
        <w:rPr>
          <w:rFonts w:ascii="Times New Roman" w:hAnsi="Times New Roman"/>
          <w:bCs/>
          <w:sz w:val="24"/>
        </w:rPr>
        <w:t>SI</w:t>
      </w:r>
      <w:r w:rsidR="004F4D65">
        <w:rPr>
          <w:rFonts w:ascii="Times New Roman" w:hAnsi="Times New Roman"/>
          <w:b/>
          <w:sz w:val="24"/>
        </w:rPr>
        <w:t xml:space="preserve"> </w:t>
      </w:r>
      <w:r w:rsidR="004F4D65">
        <w:rPr>
          <w:rFonts w:ascii="Times New Roman" w:hAnsi="Times New Roman"/>
          <w:b/>
          <w:sz w:val="24"/>
        </w:rPr>
        <w:tab/>
      </w:r>
      <w:r w:rsidR="004F4D65">
        <w:rPr>
          <w:rFonts w:ascii="Times New Roman" w:hAnsi="Times New Roman"/>
          <w:b/>
          <w:sz w:val="24"/>
        </w:rPr>
        <w:tab/>
      </w:r>
      <w:r w:rsidR="004F4D65">
        <w:rPr>
          <w:rFonts w:ascii="Times New Roman" w:hAnsi="Times New Roman"/>
          <w:b/>
          <w:sz w:val="24"/>
        </w:rPr>
        <w:t xml:space="preserve">□ </w:t>
      </w:r>
      <w:r w:rsidRPr="00A640FF" w:rsidR="004F4D65">
        <w:rPr>
          <w:rFonts w:ascii="Times New Roman" w:hAnsi="Times New Roman"/>
          <w:bCs/>
          <w:sz w:val="24"/>
        </w:rPr>
        <w:t>NO</w:t>
      </w:r>
    </w:p>
    <w:p w:rsidR="004F4D65" w:rsidP="001059D1" w:rsidRDefault="00FF2361" w14:paraId="4B9F1FCB" w14:textId="62A37511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S</w:t>
      </w:r>
      <w:r w:rsidR="004F4D65">
        <w:rPr>
          <w:rFonts w:ascii="Times New Roman" w:hAnsi="Times New Roman"/>
          <w:bCs/>
          <w:sz w:val="24"/>
        </w:rPr>
        <w:t>in</w:t>
      </w:r>
      <w:r>
        <w:rPr>
          <w:rFonts w:ascii="Times New Roman" w:hAnsi="Times New Roman"/>
          <w:bCs/>
          <w:sz w:val="24"/>
        </w:rPr>
        <w:t>tesi vocale</w:t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NO</w:t>
      </w:r>
    </w:p>
    <w:p w:rsidR="00FF2361" w:rsidP="001059D1" w:rsidRDefault="00FF2361" w14:paraId="277CAFC8" w14:textId="60DB9301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Calcolatrice, vocabolari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NO</w:t>
      </w:r>
    </w:p>
    <w:p w:rsidR="00FF2361" w:rsidP="001059D1" w:rsidRDefault="00FF2361" w14:paraId="7BA3BDCB" w14:textId="05814DAB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Formulari, schemi riassuntivi</w:t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NO</w:t>
      </w:r>
    </w:p>
    <w:p w:rsidR="00FF2361" w:rsidP="001059D1" w:rsidRDefault="00FF2361" w14:paraId="528EC117" w14:textId="77777777">
      <w:pPr>
        <w:spacing w:line="276" w:lineRule="auto"/>
        <w:rPr>
          <w:rFonts w:ascii="Times New Roman" w:hAnsi="Times New Roman"/>
          <w:bCs/>
          <w:sz w:val="24"/>
        </w:rPr>
      </w:pPr>
    </w:p>
    <w:p w:rsidRPr="00FC1C61" w:rsidR="00FF2361" w:rsidP="001059D1" w:rsidRDefault="00FC1C61" w14:paraId="68A8F0F3" w14:textId="3729D299">
      <w:pPr>
        <w:spacing w:line="27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</w:t>
      </w:r>
      <w:r w:rsidRPr="00FC1C61">
        <w:rPr>
          <w:rFonts w:ascii="Times New Roman" w:hAnsi="Times New Roman"/>
          <w:b/>
          <w:sz w:val="24"/>
        </w:rPr>
        <w:t>empi aggiuntivi</w:t>
      </w:r>
      <w:r>
        <w:rPr>
          <w:rFonts w:ascii="Times New Roman" w:hAnsi="Times New Roman"/>
          <w:b/>
          <w:sz w:val="24"/>
        </w:rPr>
        <w:t>:</w:t>
      </w:r>
    </w:p>
    <w:p w:rsidR="00FF2361" w:rsidP="001059D1" w:rsidRDefault="00FF2361" w14:paraId="109E178E" w14:textId="77777777">
      <w:pPr>
        <w:spacing w:line="276" w:lineRule="auto"/>
        <w:rPr>
          <w:rFonts w:ascii="Times New Roman" w:hAnsi="Times New Roman"/>
          <w:bCs/>
          <w:sz w:val="24"/>
        </w:rPr>
      </w:pPr>
    </w:p>
    <w:p w:rsidR="00FF2361" w:rsidP="00FF2361" w:rsidRDefault="00FF2361" w14:paraId="3A578C48" w14:textId="77777777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I prova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NO</w:t>
      </w:r>
    </w:p>
    <w:p w:rsidR="00FF2361" w:rsidP="00FF2361" w:rsidRDefault="00FF2361" w14:paraId="4BAD77FA" w14:textId="77777777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 xml:space="preserve">II prova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NO</w:t>
      </w:r>
    </w:p>
    <w:p w:rsidR="00FF2361" w:rsidP="00FF2361" w:rsidRDefault="00FF2361" w14:paraId="58E09925" w14:textId="77777777">
      <w:pPr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sz w:val="24"/>
        </w:rPr>
        <w:t>Colloquio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SI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 xml:space="preserve">□ </w:t>
      </w:r>
      <w:r w:rsidRPr="00A640FF">
        <w:rPr>
          <w:rFonts w:ascii="Times New Roman" w:hAnsi="Times New Roman"/>
          <w:bCs/>
          <w:sz w:val="24"/>
        </w:rPr>
        <w:t>NO</w:t>
      </w:r>
    </w:p>
    <w:p w:rsidR="00FF2361" w:rsidP="001059D1" w:rsidRDefault="00FF2361" w14:paraId="246716DE" w14:textId="37C12FE1">
      <w:pPr>
        <w:spacing w:line="276" w:lineRule="auto"/>
        <w:rPr>
          <w:rFonts w:ascii="Times New Roman" w:hAnsi="Times New Roman"/>
          <w:sz w:val="24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93F94" w:rsidTr="00F93F94" w14:paraId="20BC6908" w14:textId="77777777">
        <w:tc>
          <w:tcPr>
            <w:tcW w:w="9781" w:type="dxa"/>
            <w:tcBorders>
              <w:bottom w:val="single" w:color="000000" w:sz="20" w:space="0"/>
            </w:tcBorders>
            <w:shd w:val="clear" w:color="auto" w:fill="D9D9D9"/>
          </w:tcPr>
          <w:p w:rsidRPr="00F93F94" w:rsidR="00F93F94" w:rsidP="00F93F94" w:rsidRDefault="00F93F94" w14:paraId="12C167EB" w14:textId="455A8B05">
            <w:pPr>
              <w:jc w:val="center"/>
              <w:rPr>
                <w:rFonts w:ascii="Georgia" w:hAnsi="Georgia" w:cs="Georgia"/>
                <w:b/>
                <w:smallCaps/>
                <w:color w:val="000000"/>
                <w:sz w:val="24"/>
              </w:rPr>
            </w:pPr>
            <w:r w:rsidRPr="00F93F94">
              <w:rPr>
                <w:rFonts w:ascii="Georgia" w:hAnsi="Georgia" w:cs="Georgia"/>
                <w:b/>
                <w:smallCaps/>
                <w:color w:val="000000"/>
                <w:sz w:val="24"/>
              </w:rPr>
              <w:t>VALUTAZIONE (RIFERITA AL P.E.I.)</w:t>
            </w:r>
          </w:p>
        </w:tc>
      </w:tr>
    </w:tbl>
    <w:p w:rsidR="00F93F94" w:rsidP="001059D1" w:rsidRDefault="00F93F94" w14:paraId="09569DD6" w14:textId="77777777">
      <w:pPr>
        <w:spacing w:line="276" w:lineRule="auto"/>
        <w:rPr>
          <w:rFonts w:ascii="Times New Roman" w:hAnsi="Times New Roman"/>
          <w:sz w:val="24"/>
        </w:rPr>
      </w:pPr>
    </w:p>
    <w:p w:rsidRPr="0069762F" w:rsidR="00FF2361" w:rsidP="001059D1" w:rsidRDefault="00FF2361" w14:paraId="78FD2B68" w14:textId="145649D7">
      <w:p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Inserire la griglia di valutazione</w:t>
      </w:r>
    </w:p>
    <w:sectPr w:rsidRPr="0069762F" w:rsidR="00FF2361" w:rsidSect="00656DE6">
      <w:headerReference w:type="default" r:id="rId7"/>
      <w:footerReference w:type="even" r:id="rId8"/>
      <w:footerReference w:type="default" r:id="rId9"/>
      <w:pgSz w:w="11901" w:h="16817" w:orient="portrait"/>
      <w:pgMar w:top="3402" w:right="1134" w:bottom="851" w:left="1134" w:header="56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1AB" w:rsidRDefault="00FF11AB" w14:paraId="6CED2C0C" w14:textId="77777777">
      <w:r>
        <w:separator/>
      </w:r>
    </w:p>
  </w:endnote>
  <w:endnote w:type="continuationSeparator" w:id="0">
    <w:p w:rsidR="00FF11AB" w:rsidRDefault="00FF11AB" w14:paraId="1084A74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856" w:rsidP="004A2A19" w:rsidRDefault="00F320EC" w14:paraId="5E2FF994" w14:textId="77777777">
    <w:pPr>
      <w:pStyle w:val="Pidipagina"/>
      <w:framePr w:wrap="around" w:hAnchor="margin" w:vAnchor="text" w:xAlign="right" w:y="1"/>
      <w:rPr>
        <w:rStyle w:val="Numeropagina"/>
      </w:rPr>
    </w:pPr>
    <w:r>
      <w:rPr>
        <w:rStyle w:val="Numeropagina"/>
      </w:rPr>
      <w:fldChar w:fldCharType="begin"/>
    </w:r>
    <w:r w:rsidR="0047585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75856" w:rsidP="00475856" w:rsidRDefault="00475856" w14:paraId="5E2FF995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856" w:rsidP="004A2A19" w:rsidRDefault="00F320EC" w14:paraId="5E2FF996" w14:textId="77777777">
    <w:pPr>
      <w:pStyle w:val="Pidipagina"/>
      <w:framePr w:wrap="around" w:hAnchor="margin" w:vAnchor="text" w:xAlign="right" w:y="1"/>
      <w:rPr>
        <w:rStyle w:val="Numeropagina"/>
      </w:rPr>
    </w:pPr>
    <w:r>
      <w:rPr>
        <w:rStyle w:val="Numeropagina"/>
      </w:rPr>
      <w:fldChar w:fldCharType="begin"/>
    </w:r>
    <w:r w:rsidR="0047585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5389C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475856" w:rsidP="00656DE6" w:rsidRDefault="007747C4" w14:paraId="5E2FF997" w14:textId="77777777">
    <w:pPr>
      <w:pStyle w:val="Pidipagina"/>
      <w:spacing w:before="0"/>
      <w:ind w:right="357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1AB" w:rsidRDefault="00FF11AB" w14:paraId="7CAD3B60" w14:textId="77777777">
      <w:r>
        <w:separator/>
      </w:r>
    </w:p>
  </w:footnote>
  <w:footnote w:type="continuationSeparator" w:id="0">
    <w:p w:rsidR="00FF11AB" w:rsidRDefault="00FF11AB" w14:paraId="52F3934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tbl>
    <w:tblPr>
      <w:tblW w:w="0" w:type="auto"/>
      <w:jc w:val="center"/>
      <w:tblLook w:val="04A0" w:firstRow="1" w:lastRow="0" w:firstColumn="1" w:lastColumn="0" w:noHBand="0" w:noVBand="1"/>
    </w:tblPr>
    <w:tblGrid>
      <w:gridCol w:w="2571"/>
      <w:gridCol w:w="1933"/>
      <w:gridCol w:w="2109"/>
    </w:tblGrid>
    <w:tr w:rsidRPr="00E60AC4" w:rsidR="00E60AC4" w:rsidTr="00B256AD" w14:paraId="5E2FF983" w14:textId="77777777">
      <w:trPr>
        <w:trHeight w:val="985"/>
        <w:jc w:val="center"/>
      </w:trPr>
      <w:tc>
        <w:tcPr>
          <w:tcW w:w="2571" w:type="dxa"/>
          <w:hideMark/>
        </w:tcPr>
        <w:p w:rsidRPr="00E60AC4" w:rsidR="00E60AC4" w:rsidP="00E60AC4" w:rsidRDefault="00E60AC4" w14:paraId="5E2FF980" w14:textId="77777777">
          <w:pPr>
            <w:tabs>
              <w:tab w:val="center" w:pos="4819"/>
            </w:tabs>
            <w:suppressAutoHyphens/>
            <w:spacing w:before="0" w:after="200" w:line="276" w:lineRule="auto"/>
            <w:jc w:val="center"/>
            <w:rPr>
              <w:rFonts w:ascii="Calibri" w:hAnsi="Calibri" w:eastAsia="Lucida Sans Unicode" w:cs="Calibri"/>
              <w:sz w:val="16"/>
              <w:szCs w:val="16"/>
              <w:lang w:eastAsia="en-US"/>
            </w:rPr>
          </w:pPr>
          <w:r w:rsidRPr="00E60AC4">
            <w:rPr>
              <w:rFonts w:ascii="Calibri" w:hAnsi="Calibri" w:eastAsia="Lucida Sans Unicode" w:cs="Calibri"/>
              <w:noProof/>
              <w:sz w:val="16"/>
              <w:szCs w:val="16"/>
            </w:rPr>
            <w:drawing>
              <wp:inline distT="0" distB="0" distL="0" distR="0" wp14:anchorId="5E2FF99A" wp14:editId="5E2FF99B">
                <wp:extent cx="695325" cy="476250"/>
                <wp:effectExtent l="19050" t="0" r="9525" b="0"/>
                <wp:docPr id="1" name="Immagine 4" descr="Descrizione: euro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Descrizione: europ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3" w:type="dxa"/>
          <w:hideMark/>
        </w:tcPr>
        <w:p w:rsidRPr="00E60AC4" w:rsidR="00E60AC4" w:rsidP="00E60AC4" w:rsidRDefault="00FF11AB" w14:paraId="5E2FF981" w14:textId="77777777">
          <w:pPr>
            <w:tabs>
              <w:tab w:val="center" w:pos="4819"/>
            </w:tabs>
            <w:suppressAutoHyphens/>
            <w:spacing w:before="0" w:after="200" w:line="276" w:lineRule="auto"/>
            <w:jc w:val="right"/>
            <w:rPr>
              <w:rFonts w:ascii="Calibri" w:hAnsi="Calibri" w:eastAsia="Lucida Sans Unicode" w:cs="Calibri"/>
              <w:noProof/>
              <w:sz w:val="16"/>
              <w:szCs w:val="16"/>
              <w:lang w:eastAsia="en-US"/>
            </w:rPr>
          </w:pPr>
          <w:r>
            <w:rPr>
              <w:rFonts w:ascii="Calibri" w:hAnsi="Calibri" w:eastAsia="Lucida Sans Unicode" w:cs="Calibri"/>
              <w:noProof/>
              <w:sz w:val="16"/>
              <w:szCs w:val="16"/>
              <w:lang w:eastAsia="en-US"/>
            </w:rPr>
            <w:object w:dxaOrig="1440" w:dyaOrig="1440" w14:anchorId="5E2FF99C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s2049" style="position:absolute;left:0;text-align:left;margin-left:17.85pt;margin-top:0;width:40.8pt;height:45.9pt;z-index:251658240;mso-wrap-edited:f;mso-width-percent:0;mso-height-percent:0;mso-position-horizontal-relative:text;mso-position-vertical-relative:text;mso-width-percent:0;mso-height-percent:0" alt="" o:allowoverlap="f" type="#_x0000_t75">
                <v:imagedata o:title="" r:id="rId2"/>
                <w10:wrap type="square" side="right"/>
              </v:shape>
              <o:OLEObject Type="Embed" ProgID="Word.Picture.8" ShapeID="_x0000_s2049" DrawAspect="Content" ObjectID="_1807386186" r:id="rId3"/>
            </w:object>
          </w:r>
        </w:p>
      </w:tc>
      <w:tc>
        <w:tcPr>
          <w:tcW w:w="2109" w:type="dxa"/>
          <w:hideMark/>
        </w:tcPr>
        <w:p w:rsidRPr="00E60AC4" w:rsidR="00E60AC4" w:rsidP="00E60AC4" w:rsidRDefault="00E60AC4" w14:paraId="5E2FF982" w14:textId="77777777">
          <w:pPr>
            <w:tabs>
              <w:tab w:val="center" w:pos="4819"/>
            </w:tabs>
            <w:suppressAutoHyphens/>
            <w:spacing w:before="0" w:after="200" w:line="276" w:lineRule="auto"/>
            <w:jc w:val="center"/>
            <w:rPr>
              <w:rFonts w:ascii="Calibri" w:hAnsi="Calibri" w:eastAsia="Lucida Sans Unicode" w:cs="Calibri"/>
              <w:sz w:val="16"/>
              <w:szCs w:val="16"/>
              <w:lang w:eastAsia="en-US"/>
            </w:rPr>
          </w:pPr>
          <w:r w:rsidRPr="00E60AC4">
            <w:rPr>
              <w:rFonts w:ascii="Calibri" w:hAnsi="Calibri" w:eastAsia="Lucida Sans Unicode" w:cs="Calibri"/>
              <w:noProof/>
              <w:sz w:val="16"/>
              <w:szCs w:val="16"/>
            </w:rPr>
            <w:drawing>
              <wp:inline distT="0" distB="0" distL="0" distR="0" wp14:anchorId="5E2FF99D" wp14:editId="5E2FF99E">
                <wp:extent cx="476250" cy="590550"/>
                <wp:effectExtent l="19050" t="0" r="0" b="0"/>
                <wp:docPr id="2" name="Immagine 3" descr="Descrizione: logo sicil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Descrizione: logo sicil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E1427" w:rsidP="00E60AC4" w:rsidRDefault="00E60AC4" w14:paraId="5E2FF984" w14:textId="77777777">
    <w:pPr>
      <w:suppressAutoHyphens/>
      <w:overflowPunct w:val="0"/>
      <w:autoSpaceDE w:val="0"/>
      <w:autoSpaceDN w:val="0"/>
      <w:adjustRightInd w:val="0"/>
      <w:spacing w:before="0"/>
      <w:jc w:val="center"/>
      <w:textAlignment w:val="baseline"/>
      <w:rPr>
        <w:rFonts w:ascii="Times New Roman" w:hAnsi="Times New Roman" w:eastAsia="Lucida Sans Unicode" w:cs="Calibri"/>
        <w:b/>
        <w:sz w:val="24"/>
        <w:lang w:eastAsia="en-US"/>
      </w:rPr>
    </w:pPr>
    <w:r w:rsidRPr="00E60AC4">
      <w:rPr>
        <w:rFonts w:ascii="Times New Roman" w:hAnsi="Times New Roman" w:eastAsia="Lucida Sans Unicode" w:cs="Calibri"/>
        <w:b/>
        <w:sz w:val="24"/>
        <w:lang w:eastAsia="en-US"/>
      </w:rPr>
      <w:t xml:space="preserve">ISTITUTO D’ISTRUZIONE SUPERIORE </w:t>
    </w:r>
  </w:p>
  <w:p w:rsidRPr="00E60AC4" w:rsidR="00E60AC4" w:rsidP="00E60AC4" w:rsidRDefault="00E60AC4" w14:paraId="5E2FF985" w14:textId="77777777">
    <w:pPr>
      <w:suppressAutoHyphens/>
      <w:overflowPunct w:val="0"/>
      <w:autoSpaceDE w:val="0"/>
      <w:autoSpaceDN w:val="0"/>
      <w:adjustRightInd w:val="0"/>
      <w:spacing w:before="0"/>
      <w:jc w:val="center"/>
      <w:textAlignment w:val="baseline"/>
      <w:rPr>
        <w:rFonts w:ascii="Times New Roman" w:hAnsi="Times New Roman" w:eastAsia="Lucida Sans Unicode" w:cs="Calibri"/>
        <w:b/>
        <w:sz w:val="24"/>
        <w:lang w:eastAsia="en-US"/>
      </w:rPr>
    </w:pPr>
    <w:r w:rsidRPr="00E60AC4">
      <w:rPr>
        <w:rFonts w:ascii="Times New Roman" w:hAnsi="Times New Roman" w:eastAsia="Lucida Sans Unicode" w:cs="Calibri"/>
        <w:b/>
        <w:sz w:val="24"/>
        <w:lang w:eastAsia="en-US"/>
      </w:rPr>
      <w:t>“E. MEDI</w:t>
    </w:r>
    <w:r w:rsidR="009E1427">
      <w:rPr>
        <w:rFonts w:ascii="Times New Roman" w:hAnsi="Times New Roman" w:eastAsia="Lucida Sans Unicode" w:cs="Calibri"/>
        <w:b/>
        <w:sz w:val="24"/>
        <w:lang w:eastAsia="en-US"/>
      </w:rPr>
      <w:t xml:space="preserve"> – N. VACCALLUZZO</w:t>
    </w:r>
    <w:r w:rsidRPr="00E60AC4">
      <w:rPr>
        <w:rFonts w:ascii="Times New Roman" w:hAnsi="Times New Roman" w:eastAsia="Lucida Sans Unicode" w:cs="Calibri"/>
        <w:b/>
        <w:sz w:val="24"/>
        <w:lang w:eastAsia="en-US"/>
      </w:rPr>
      <w:t>”</w:t>
    </w:r>
  </w:p>
  <w:p w:rsidRPr="00E60AC4" w:rsidR="00E60AC4" w:rsidP="00E60AC4" w:rsidRDefault="00E60AC4" w14:paraId="5E2FF986" w14:textId="77777777">
    <w:pPr>
      <w:suppressAutoHyphens/>
      <w:overflowPunct w:val="0"/>
      <w:autoSpaceDE w:val="0"/>
      <w:autoSpaceDN w:val="0"/>
      <w:adjustRightInd w:val="0"/>
      <w:spacing w:before="0"/>
      <w:jc w:val="center"/>
      <w:textAlignment w:val="baseline"/>
      <w:rPr>
        <w:rFonts w:ascii="Times New Roman" w:hAnsi="Times New Roman" w:eastAsia="Lucida Sans Unicode" w:cs="Calibri"/>
        <w:b/>
        <w:sz w:val="20"/>
        <w:szCs w:val="20"/>
        <w:lang w:eastAsia="en-US"/>
      </w:rPr>
    </w:pPr>
    <w:r w:rsidRPr="00E60AC4">
      <w:rPr>
        <w:rFonts w:ascii="Times New Roman" w:hAnsi="Times New Roman" w:eastAsia="Lucida Sans Unicode" w:cs="Calibri"/>
        <w:b/>
        <w:sz w:val="20"/>
        <w:szCs w:val="20"/>
        <w:lang w:eastAsia="en-US"/>
      </w:rPr>
      <w:t xml:space="preserve">94013 </w:t>
    </w:r>
    <w:proofErr w:type="gramStart"/>
    <w:r w:rsidRPr="00E60AC4">
      <w:rPr>
        <w:rFonts w:ascii="Times New Roman" w:hAnsi="Times New Roman" w:eastAsia="Lucida Sans Unicode" w:cs="Calibri"/>
        <w:b/>
        <w:sz w:val="20"/>
        <w:szCs w:val="20"/>
        <w:lang w:eastAsia="en-US"/>
      </w:rPr>
      <w:t>Leonforte  -</w:t>
    </w:r>
    <w:proofErr w:type="gramEnd"/>
    <w:r w:rsidRPr="00E60AC4">
      <w:rPr>
        <w:rFonts w:ascii="Times New Roman" w:hAnsi="Times New Roman" w:eastAsia="Lucida Sans Unicode" w:cs="Calibri"/>
        <w:b/>
        <w:sz w:val="20"/>
        <w:szCs w:val="20"/>
        <w:lang w:eastAsia="en-US"/>
      </w:rPr>
      <w:t xml:space="preserve">  (Enna)</w:t>
    </w:r>
  </w:p>
  <w:p w:rsidRPr="00E60AC4" w:rsidR="00E60AC4" w:rsidP="00E60AC4" w:rsidRDefault="009E1427" w14:paraId="5E2FF987" w14:textId="77777777">
    <w:pPr>
      <w:suppressAutoHyphens/>
      <w:overflowPunct w:val="0"/>
      <w:autoSpaceDE w:val="0"/>
      <w:autoSpaceDN w:val="0"/>
      <w:adjustRightInd w:val="0"/>
      <w:spacing w:before="0"/>
      <w:jc w:val="center"/>
      <w:textAlignment w:val="baseline"/>
      <w:rPr>
        <w:rFonts w:ascii="Times New Roman" w:hAnsi="Times New Roman" w:eastAsia="Lucida Sans Unicode" w:cs="Calibri"/>
        <w:b/>
        <w:sz w:val="16"/>
        <w:szCs w:val="16"/>
        <w:lang w:eastAsia="en-US"/>
      </w:rPr>
    </w:pPr>
    <w:r>
      <w:rPr>
        <w:rFonts w:ascii="Times New Roman" w:hAnsi="Times New Roman" w:eastAsia="Lucida Sans Unicode" w:cs="Calibri"/>
        <w:b/>
        <w:sz w:val="16"/>
        <w:szCs w:val="16"/>
        <w:lang w:eastAsia="en-US"/>
      </w:rPr>
      <w:t>Via A. Vivaldi</w:t>
    </w:r>
    <w:r w:rsidR="00BF0284">
      <w:rPr>
        <w:rFonts w:ascii="Times New Roman" w:hAnsi="Times New Roman" w:eastAsia="Lucida Sans Unicode" w:cs="Calibri"/>
        <w:b/>
        <w:sz w:val="16"/>
        <w:szCs w:val="16"/>
        <w:lang w:eastAsia="en-US"/>
      </w:rPr>
      <w:t xml:space="preserve">, n. </w:t>
    </w:r>
    <w:proofErr w:type="gramStart"/>
    <w:r>
      <w:rPr>
        <w:rFonts w:ascii="Times New Roman" w:hAnsi="Times New Roman" w:eastAsia="Lucida Sans Unicode" w:cs="Calibri"/>
        <w:b/>
        <w:sz w:val="16"/>
        <w:szCs w:val="16"/>
        <w:lang w:eastAsia="en-US"/>
      </w:rPr>
      <w:t>2  -</w:t>
    </w:r>
    <w:proofErr w:type="gramEnd"/>
    <w:r>
      <w:rPr>
        <w:rFonts w:ascii="Times New Roman" w:hAnsi="Times New Roman" w:eastAsia="Lucida Sans Unicode" w:cs="Calibri"/>
        <w:b/>
        <w:sz w:val="16"/>
        <w:szCs w:val="16"/>
        <w:lang w:eastAsia="en-US"/>
      </w:rPr>
      <w:t xml:space="preserve"> Tel.: 0935-901070 </w:t>
    </w:r>
    <w:r w:rsidRPr="00E60AC4" w:rsidR="00E60AC4">
      <w:rPr>
        <w:rFonts w:ascii="Times New Roman" w:hAnsi="Times New Roman" w:eastAsia="Lucida Sans Unicode" w:cs="Calibri"/>
        <w:b/>
        <w:sz w:val="16"/>
        <w:szCs w:val="16"/>
        <w:lang w:eastAsia="en-US"/>
      </w:rPr>
      <w:t xml:space="preserve"> </w:t>
    </w:r>
  </w:p>
  <w:p w:rsidRPr="00E60AC4" w:rsidR="00E60AC4" w:rsidP="00E60AC4" w:rsidRDefault="009E1427" w14:paraId="5E2FF988" w14:textId="77777777">
    <w:pPr>
      <w:overflowPunct w:val="0"/>
      <w:autoSpaceDE w:val="0"/>
      <w:autoSpaceDN w:val="0"/>
      <w:adjustRightInd w:val="0"/>
      <w:spacing w:before="0"/>
      <w:jc w:val="center"/>
      <w:textAlignment w:val="baseline"/>
      <w:rPr>
        <w:rFonts w:ascii="Times New Roman" w:hAnsi="Times New Roman"/>
        <w:b/>
        <w:sz w:val="16"/>
        <w:szCs w:val="16"/>
      </w:rPr>
    </w:pPr>
    <w:r>
      <w:rPr>
        <w:rFonts w:ascii="Times New Roman" w:hAnsi="Times New Roman"/>
        <w:b/>
        <w:sz w:val="16"/>
        <w:szCs w:val="16"/>
      </w:rPr>
      <w:t>Codice</w:t>
    </w:r>
    <w:r w:rsidRPr="00E60AC4" w:rsidR="00E60AC4">
      <w:rPr>
        <w:rFonts w:ascii="Times New Roman" w:hAnsi="Times New Roman"/>
        <w:b/>
        <w:sz w:val="16"/>
        <w:szCs w:val="16"/>
      </w:rPr>
      <w:t xml:space="preserve"> meccanografico: ENIS018002 </w:t>
    </w:r>
    <w:r>
      <w:rPr>
        <w:rFonts w:ascii="Times New Roman" w:hAnsi="Times New Roman"/>
        <w:b/>
        <w:sz w:val="16"/>
        <w:szCs w:val="16"/>
      </w:rPr>
      <w:t>-</w:t>
    </w:r>
    <w:r w:rsidRPr="00E60AC4" w:rsidR="00E60AC4">
      <w:rPr>
        <w:rFonts w:ascii="Times New Roman" w:hAnsi="Times New Roman"/>
        <w:b/>
        <w:sz w:val="16"/>
        <w:szCs w:val="16"/>
      </w:rPr>
      <w:t xml:space="preserve"> Codice</w:t>
    </w:r>
    <w:r>
      <w:rPr>
        <w:rFonts w:ascii="Times New Roman" w:hAnsi="Times New Roman"/>
        <w:b/>
        <w:sz w:val="16"/>
        <w:szCs w:val="16"/>
      </w:rPr>
      <w:t xml:space="preserve"> fiscale: 91052100863 - Codice</w:t>
    </w:r>
    <w:r w:rsidRPr="00E60AC4" w:rsidR="00E60AC4">
      <w:rPr>
        <w:rFonts w:ascii="Times New Roman" w:hAnsi="Times New Roman"/>
        <w:b/>
        <w:sz w:val="16"/>
        <w:szCs w:val="16"/>
      </w:rPr>
      <w:t xml:space="preserve"> uff.</w:t>
    </w:r>
    <w:r>
      <w:rPr>
        <w:rFonts w:ascii="Times New Roman" w:hAnsi="Times New Roman"/>
        <w:b/>
        <w:sz w:val="16"/>
        <w:szCs w:val="16"/>
      </w:rPr>
      <w:t>:</w:t>
    </w:r>
    <w:r w:rsidRPr="00E60AC4" w:rsidR="00E60AC4">
      <w:rPr>
        <w:rFonts w:ascii="Times New Roman" w:hAnsi="Times New Roman"/>
        <w:b/>
        <w:sz w:val="16"/>
        <w:szCs w:val="16"/>
      </w:rPr>
      <w:t xml:space="preserve"> UFV0JX</w:t>
    </w:r>
  </w:p>
  <w:p w:rsidR="00E60AC4" w:rsidP="00E60AC4" w:rsidRDefault="00E60AC4" w14:paraId="5E2FF989" w14:textId="77777777">
    <w:pPr>
      <w:suppressAutoHyphens/>
      <w:overflowPunct w:val="0"/>
      <w:autoSpaceDE w:val="0"/>
      <w:autoSpaceDN w:val="0"/>
      <w:adjustRightInd w:val="0"/>
      <w:spacing w:before="0"/>
      <w:jc w:val="center"/>
      <w:textAlignment w:val="baseline"/>
      <w:rPr>
        <w:rFonts w:ascii="Times New Roman" w:hAnsi="Times New Roman" w:eastAsia="Lucida Sans Unicode"/>
        <w:b/>
        <w:color w:val="0000FF"/>
        <w:sz w:val="16"/>
        <w:szCs w:val="16"/>
        <w:u w:val="single"/>
        <w:lang w:eastAsia="en-US"/>
      </w:rPr>
    </w:pPr>
    <w:proofErr w:type="gramStart"/>
    <w:r w:rsidRPr="00E60AC4">
      <w:rPr>
        <w:rFonts w:ascii="Times New Roman" w:hAnsi="Times New Roman" w:eastAsia="Lucida Sans Unicode" w:cs="Calibri"/>
        <w:b/>
        <w:sz w:val="16"/>
        <w:szCs w:val="16"/>
        <w:lang w:eastAsia="en-US"/>
      </w:rPr>
      <w:t>e-mail.:</w:t>
    </w:r>
    <w:proofErr w:type="gramEnd"/>
    <w:r w:rsidRPr="00E60AC4">
      <w:rPr>
        <w:rFonts w:ascii="Times New Roman" w:hAnsi="Times New Roman" w:eastAsia="Lucida Sans Unicode" w:cs="Calibri"/>
        <w:b/>
        <w:sz w:val="16"/>
        <w:szCs w:val="16"/>
        <w:lang w:eastAsia="en-US"/>
      </w:rPr>
      <w:t xml:space="preserve"> </w:t>
    </w:r>
    <w:hyperlink w:history="1" r:id="rId5">
      <w:r w:rsidRPr="00E60AC4">
        <w:rPr>
          <w:rFonts w:ascii="Times New Roman" w:hAnsi="Times New Roman" w:eastAsia="Lucida Sans Unicode"/>
          <w:b/>
          <w:color w:val="0000FF"/>
          <w:sz w:val="16"/>
          <w:szCs w:val="16"/>
          <w:u w:val="single"/>
          <w:lang w:eastAsia="en-US"/>
        </w:rPr>
        <w:t>enis018002@istruzione.it</w:t>
      </w:r>
    </w:hyperlink>
    <w:r w:rsidRPr="00E60AC4">
      <w:rPr>
        <w:rFonts w:ascii="Times New Roman" w:hAnsi="Times New Roman" w:eastAsia="Lucida Sans Unicode" w:cs="Calibri"/>
        <w:b/>
        <w:sz w:val="16"/>
        <w:szCs w:val="16"/>
        <w:lang w:eastAsia="en-US"/>
      </w:rPr>
      <w:t xml:space="preserve">  -  </w:t>
    </w:r>
    <w:hyperlink w:history="1" r:id="rId6">
      <w:r w:rsidRPr="00E60AC4">
        <w:rPr>
          <w:rFonts w:ascii="Times New Roman" w:hAnsi="Times New Roman" w:eastAsia="Lucida Sans Unicode"/>
          <w:b/>
          <w:color w:val="0000FF"/>
          <w:sz w:val="16"/>
          <w:szCs w:val="16"/>
          <w:u w:val="single"/>
          <w:lang w:eastAsia="en-US"/>
        </w:rPr>
        <w:t>enis018002@pec.istruzione.it</w:t>
      </w:r>
    </w:hyperlink>
    <w:r w:rsidRPr="00E60AC4">
      <w:rPr>
        <w:rFonts w:ascii="Times New Roman" w:hAnsi="Times New Roman" w:eastAsia="Lucida Sans Unicode" w:cs="Calibri"/>
        <w:b/>
        <w:sz w:val="16"/>
        <w:szCs w:val="16"/>
        <w:lang w:eastAsia="en-US"/>
      </w:rPr>
      <w:t xml:space="preserve"> – sito: </w:t>
    </w:r>
    <w:hyperlink w:history="1" r:id="rId7">
      <w:r w:rsidRPr="007668A7" w:rsidR="009E1427">
        <w:rPr>
          <w:rStyle w:val="Collegamentoipertestuale"/>
          <w:rFonts w:ascii="Times New Roman" w:hAnsi="Times New Roman" w:eastAsia="Lucida Sans Unicode"/>
          <w:b/>
          <w:sz w:val="16"/>
          <w:szCs w:val="16"/>
          <w:lang w:eastAsia="en-US"/>
        </w:rPr>
        <w:t>www.istitutomedi.edu.it</w:t>
      </w:r>
    </w:hyperlink>
  </w:p>
  <w:p w:rsidRPr="00E60AC4" w:rsidR="009E1427" w:rsidP="00E60AC4" w:rsidRDefault="009E1427" w14:paraId="5E2FF98A" w14:textId="77777777">
    <w:pPr>
      <w:suppressAutoHyphens/>
      <w:overflowPunct w:val="0"/>
      <w:autoSpaceDE w:val="0"/>
      <w:autoSpaceDN w:val="0"/>
      <w:adjustRightInd w:val="0"/>
      <w:spacing w:before="0"/>
      <w:jc w:val="center"/>
      <w:textAlignment w:val="baseline"/>
      <w:rPr>
        <w:rFonts w:ascii="Times New Roman" w:hAnsi="Times New Roman" w:eastAsia="Lucida Sans Unicode" w:cs="Calibri"/>
        <w:b/>
        <w:sz w:val="16"/>
        <w:szCs w:val="16"/>
        <w:lang w:eastAsia="en-US"/>
      </w:rPr>
    </w:pPr>
  </w:p>
  <w:p w:rsidRPr="005D1934" w:rsidR="00E60AC4" w:rsidP="00E60AC4" w:rsidRDefault="00E60AC4" w14:paraId="5E2FF98B" w14:textId="77777777">
    <w:pPr>
      <w:tabs>
        <w:tab w:val="left" w:pos="0"/>
      </w:tabs>
      <w:suppressAutoHyphens/>
      <w:spacing w:before="0"/>
      <w:jc w:val="center"/>
      <w:rPr>
        <w:rFonts w:ascii="Times New Roman" w:hAnsi="Times New Roman" w:eastAsia="Lucida Sans Unicode" w:cs="Calibri"/>
        <w:b/>
        <w:i/>
        <w:sz w:val="16"/>
        <w:szCs w:val="16"/>
        <w:lang w:eastAsia="en-US"/>
      </w:rPr>
    </w:pPr>
    <w:r w:rsidRPr="005D1934">
      <w:rPr>
        <w:rFonts w:ascii="Times New Roman" w:hAnsi="Times New Roman" w:eastAsia="Lucida Sans Unicode" w:cs="Calibri"/>
        <w:b/>
        <w:i/>
        <w:sz w:val="16"/>
        <w:szCs w:val="16"/>
        <w:lang w:eastAsia="en-US"/>
      </w:rPr>
      <w:t>Sezioni associate</w:t>
    </w:r>
  </w:p>
  <w:tbl>
    <w:tblPr>
      <w:tblW w:w="0" w:type="auto"/>
      <w:tblLook w:val="04A0" w:firstRow="1" w:lastRow="0" w:firstColumn="1" w:lastColumn="0" w:noHBand="0" w:noVBand="1"/>
    </w:tblPr>
    <w:tblGrid>
      <w:gridCol w:w="4816"/>
      <w:gridCol w:w="4817"/>
    </w:tblGrid>
    <w:tr w:rsidRPr="00E60AC4" w:rsidR="00E60AC4" w:rsidTr="00B256AD" w14:paraId="5E2FF992" w14:textId="77777777">
      <w:tc>
        <w:tcPr>
          <w:tcW w:w="4886" w:type="dxa"/>
          <w:hideMark/>
        </w:tcPr>
        <w:p w:rsidRPr="00E60AC4" w:rsidR="00E60AC4" w:rsidP="00E60AC4" w:rsidRDefault="00E60AC4" w14:paraId="5E2FF98C" w14:textId="77777777">
          <w:pPr>
            <w:tabs>
              <w:tab w:val="left" w:pos="0"/>
            </w:tabs>
            <w:suppressAutoHyphens/>
            <w:spacing w:before="0"/>
            <w:jc w:val="center"/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</w:pPr>
          <w:r w:rsidRPr="00E60AC4"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  <w:t xml:space="preserve">ENPC018019 “N. </w:t>
          </w:r>
          <w:proofErr w:type="spellStart"/>
          <w:r w:rsidRPr="00E60AC4"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  <w:t>Vaccalluzzo</w:t>
          </w:r>
          <w:proofErr w:type="spellEnd"/>
          <w:r w:rsidRPr="00E60AC4"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  <w:t>”</w:t>
          </w:r>
        </w:p>
        <w:p w:rsidRPr="00E60AC4" w:rsidR="00E60AC4" w:rsidP="00E60AC4" w:rsidRDefault="00E60AC4" w14:paraId="5E2FF98D" w14:textId="77777777">
          <w:pPr>
            <w:tabs>
              <w:tab w:val="left" w:pos="0"/>
            </w:tabs>
            <w:suppressAutoHyphens/>
            <w:spacing w:before="0"/>
            <w:jc w:val="center"/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</w:pPr>
          <w:r w:rsidRPr="00E60AC4"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  <w:t>Liceo Classico</w:t>
          </w:r>
        </w:p>
        <w:p w:rsidRPr="00E60AC4" w:rsidR="00E60AC4" w:rsidP="00E60AC4" w:rsidRDefault="00E60AC4" w14:paraId="5E2FF98E" w14:textId="77777777">
          <w:pPr>
            <w:tabs>
              <w:tab w:val="left" w:pos="0"/>
            </w:tabs>
            <w:suppressAutoHyphens/>
            <w:spacing w:before="0"/>
            <w:jc w:val="center"/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</w:pPr>
          <w:proofErr w:type="gramStart"/>
          <w:r w:rsidRPr="00E60AC4"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  <w:t>Liceo  Scienze</w:t>
          </w:r>
          <w:proofErr w:type="gramEnd"/>
          <w:r w:rsidRPr="00E60AC4"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  <w:t xml:space="preserve"> Umane</w:t>
          </w:r>
        </w:p>
      </w:tc>
      <w:tc>
        <w:tcPr>
          <w:tcW w:w="4886" w:type="dxa"/>
          <w:hideMark/>
        </w:tcPr>
        <w:p w:rsidRPr="00E60AC4" w:rsidR="00E60AC4" w:rsidP="00E60AC4" w:rsidRDefault="00E60AC4" w14:paraId="5E2FF98F" w14:textId="77777777">
          <w:pPr>
            <w:tabs>
              <w:tab w:val="left" w:pos="0"/>
            </w:tabs>
            <w:suppressAutoHyphens/>
            <w:spacing w:before="0"/>
            <w:jc w:val="center"/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</w:pPr>
          <w:r w:rsidRPr="00E60AC4"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  <w:t>ENPS01801C “E. Medi”</w:t>
          </w:r>
        </w:p>
        <w:p w:rsidRPr="00E60AC4" w:rsidR="00E60AC4" w:rsidP="00E60AC4" w:rsidRDefault="00E60AC4" w14:paraId="5E2FF990" w14:textId="77777777">
          <w:pPr>
            <w:tabs>
              <w:tab w:val="left" w:pos="0"/>
            </w:tabs>
            <w:suppressAutoHyphens/>
            <w:spacing w:before="0"/>
            <w:jc w:val="center"/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</w:pPr>
          <w:r w:rsidRPr="00E60AC4"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  <w:t>Liceo Linguistico</w:t>
          </w:r>
        </w:p>
        <w:p w:rsidRPr="00E60AC4" w:rsidR="00E60AC4" w:rsidP="00E60AC4" w:rsidRDefault="00E60AC4" w14:paraId="5E2FF991" w14:textId="77777777">
          <w:pPr>
            <w:tabs>
              <w:tab w:val="left" w:pos="0"/>
            </w:tabs>
            <w:suppressAutoHyphens/>
            <w:spacing w:before="0"/>
            <w:jc w:val="center"/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</w:pPr>
          <w:r w:rsidRPr="00E60AC4">
            <w:rPr>
              <w:rFonts w:ascii="Times New Roman" w:hAnsi="Times New Roman" w:eastAsia="Lucida Sans Unicode" w:cs="Calibri"/>
              <w:b/>
              <w:i/>
              <w:sz w:val="16"/>
              <w:szCs w:val="16"/>
              <w:lang w:eastAsia="en-US"/>
            </w:rPr>
            <w:t>Liceo Scientifico</w:t>
          </w:r>
        </w:p>
      </w:tc>
    </w:tr>
  </w:tbl>
  <w:p w:rsidRPr="00E60AC4" w:rsidR="00372D5C" w:rsidP="00E60AC4" w:rsidRDefault="00372D5C" w14:paraId="5E2FF993" w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7806A6D"/>
    <w:multiLevelType w:val="hybridMultilevel"/>
    <w:tmpl w:val="5986C9EE"/>
    <w:lvl w:ilvl="0" w:tplc="04100003">
      <w:start w:val="1"/>
      <w:numFmt w:val="bullet"/>
      <w:lvlText w:val="o"/>
      <w:lvlJc w:val="left"/>
      <w:pPr>
        <w:ind w:left="2850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357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429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501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573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645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717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789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8610" w:hanging="360"/>
      </w:pPr>
      <w:rPr>
        <w:rFonts w:hint="default" w:ascii="Wingdings" w:hAnsi="Wingdings"/>
      </w:rPr>
    </w:lvl>
  </w:abstractNum>
  <w:abstractNum w:abstractNumId="2" w15:restartNumberingAfterBreak="0">
    <w:nsid w:val="1B071081"/>
    <w:multiLevelType w:val="multilevel"/>
    <w:tmpl w:val="6F4E6120"/>
    <w:lvl w:ilvl="0">
      <w:start w:val="1"/>
      <w:numFmt w:val="decimal"/>
      <w:pStyle w:val="Titolo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EFB41D7"/>
    <w:multiLevelType w:val="hybridMultilevel"/>
    <w:tmpl w:val="14B849EA"/>
    <w:lvl w:ilvl="0" w:tplc="5CAE0494">
      <w:start w:val="1"/>
      <w:numFmt w:val="bullet"/>
      <w:pStyle w:val="Puntato"/>
      <w:lvlText w:val=""/>
      <w:lvlJc w:val="left"/>
      <w:pPr>
        <w:tabs>
          <w:tab w:val="num" w:pos="227"/>
        </w:tabs>
        <w:ind w:left="227" w:hanging="227"/>
      </w:pPr>
      <w:rPr>
        <w:rFonts w:hint="default" w:ascii="Symbol" w:hAnsi="Symbol"/>
      </w:rPr>
    </w:lvl>
    <w:lvl w:ilvl="1" w:tplc="29C00BD0">
      <w:start w:val="1"/>
      <w:numFmt w:val="bullet"/>
      <w:pStyle w:val="Puntato"/>
      <w:lvlText w:val=""/>
      <w:lvlJc w:val="left"/>
      <w:pPr>
        <w:tabs>
          <w:tab w:val="num" w:pos="1296"/>
        </w:tabs>
        <w:ind w:left="1296" w:hanging="360"/>
      </w:pPr>
      <w:rPr>
        <w:rFonts w:hint="default" w:ascii="Symbol" w:hAnsi="Symbol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Wingdings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Wingdings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12E5C67"/>
    <w:multiLevelType w:val="hybridMultilevel"/>
    <w:tmpl w:val="5DB4193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6CB1011"/>
    <w:multiLevelType w:val="hybridMultilevel"/>
    <w:tmpl w:val="3FE4782C"/>
    <w:lvl w:ilvl="0" w:tplc="04100007">
      <w:start w:val="1"/>
      <w:numFmt w:val="bullet"/>
      <w:lvlText w:val=""/>
      <w:lvlJc w:val="left"/>
      <w:pPr>
        <w:ind w:left="5683" w:hanging="360"/>
      </w:pPr>
      <w:rPr>
        <w:rFonts w:hint="default" w:ascii="Wingdings" w:hAnsi="Wingdings"/>
        <w:sz w:val="16"/>
      </w:rPr>
    </w:lvl>
    <w:lvl w:ilvl="1" w:tplc="04100003" w:tentative="1">
      <w:start w:val="1"/>
      <w:numFmt w:val="bullet"/>
      <w:lvlText w:val="o"/>
      <w:lvlJc w:val="left"/>
      <w:pPr>
        <w:ind w:left="6403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7123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7843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8563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9283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10003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10723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11443" w:hanging="360"/>
      </w:pPr>
      <w:rPr>
        <w:rFonts w:hint="default" w:ascii="Wingdings" w:hAnsi="Wingdings"/>
      </w:rPr>
    </w:lvl>
  </w:abstractNum>
  <w:abstractNum w:abstractNumId="6" w15:restartNumberingAfterBreak="0">
    <w:nsid w:val="7D544F22"/>
    <w:multiLevelType w:val="hybridMultilevel"/>
    <w:tmpl w:val="0FB859C6"/>
    <w:lvl w:ilvl="0" w:tplc="BF78102C">
      <w:start w:val="1"/>
      <w:numFmt w:val="bullet"/>
      <w:pStyle w:val="PuntatoNew"/>
      <w:lvlText w:val="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Wingdings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Wingdings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Wingdings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IdMacAtCleanup w:val="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embedSystemFonts/>
  <w:activeWritingStyle w:lang="it-IT" w:vendorID="3" w:dllVersion="517" w:checkStyle="1" w:appName="MSWord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045"/>
    <w:rsid w:val="000008EE"/>
    <w:rsid w:val="00001E4E"/>
    <w:rsid w:val="00003450"/>
    <w:rsid w:val="00005653"/>
    <w:rsid w:val="000058F5"/>
    <w:rsid w:val="00006530"/>
    <w:rsid w:val="00016F4D"/>
    <w:rsid w:val="00024DAC"/>
    <w:rsid w:val="00025416"/>
    <w:rsid w:val="0003096C"/>
    <w:rsid w:val="000345EA"/>
    <w:rsid w:val="00035E68"/>
    <w:rsid w:val="0003700C"/>
    <w:rsid w:val="00040CEE"/>
    <w:rsid w:val="0004198E"/>
    <w:rsid w:val="00041A0A"/>
    <w:rsid w:val="00044B8E"/>
    <w:rsid w:val="000546E4"/>
    <w:rsid w:val="000563FD"/>
    <w:rsid w:val="00060638"/>
    <w:rsid w:val="00060EFC"/>
    <w:rsid w:val="000628BD"/>
    <w:rsid w:val="00062A4F"/>
    <w:rsid w:val="00065A37"/>
    <w:rsid w:val="00072771"/>
    <w:rsid w:val="000736D2"/>
    <w:rsid w:val="00075493"/>
    <w:rsid w:val="0007560A"/>
    <w:rsid w:val="000767FE"/>
    <w:rsid w:val="00082127"/>
    <w:rsid w:val="00083A78"/>
    <w:rsid w:val="00085E05"/>
    <w:rsid w:val="00087384"/>
    <w:rsid w:val="00087F21"/>
    <w:rsid w:val="00090684"/>
    <w:rsid w:val="000957B4"/>
    <w:rsid w:val="00095E9B"/>
    <w:rsid w:val="000977CC"/>
    <w:rsid w:val="000A4FB5"/>
    <w:rsid w:val="000B261A"/>
    <w:rsid w:val="000B3851"/>
    <w:rsid w:val="000B3B8A"/>
    <w:rsid w:val="000C20E7"/>
    <w:rsid w:val="000C23BA"/>
    <w:rsid w:val="000C5352"/>
    <w:rsid w:val="000C671C"/>
    <w:rsid w:val="000D1228"/>
    <w:rsid w:val="000D1D39"/>
    <w:rsid w:val="000D4443"/>
    <w:rsid w:val="000D5036"/>
    <w:rsid w:val="000E09A1"/>
    <w:rsid w:val="000E11DE"/>
    <w:rsid w:val="000F08AE"/>
    <w:rsid w:val="000F0DD9"/>
    <w:rsid w:val="00100B88"/>
    <w:rsid w:val="001010CA"/>
    <w:rsid w:val="0010283B"/>
    <w:rsid w:val="001028FF"/>
    <w:rsid w:val="00104DE8"/>
    <w:rsid w:val="001059D1"/>
    <w:rsid w:val="00112305"/>
    <w:rsid w:val="00115ACC"/>
    <w:rsid w:val="001222AF"/>
    <w:rsid w:val="0012235D"/>
    <w:rsid w:val="00124097"/>
    <w:rsid w:val="00124EBB"/>
    <w:rsid w:val="00125651"/>
    <w:rsid w:val="0012678A"/>
    <w:rsid w:val="00126E05"/>
    <w:rsid w:val="00135B51"/>
    <w:rsid w:val="00137182"/>
    <w:rsid w:val="00144F54"/>
    <w:rsid w:val="00150209"/>
    <w:rsid w:val="00150EBA"/>
    <w:rsid w:val="00151684"/>
    <w:rsid w:val="00154AD5"/>
    <w:rsid w:val="00157B65"/>
    <w:rsid w:val="00160DD6"/>
    <w:rsid w:val="00161E68"/>
    <w:rsid w:val="0016523B"/>
    <w:rsid w:val="001672F0"/>
    <w:rsid w:val="00172A0B"/>
    <w:rsid w:val="00173EB2"/>
    <w:rsid w:val="00175AFC"/>
    <w:rsid w:val="00175B85"/>
    <w:rsid w:val="001772D9"/>
    <w:rsid w:val="0017732E"/>
    <w:rsid w:val="0018260B"/>
    <w:rsid w:val="00183074"/>
    <w:rsid w:val="00183313"/>
    <w:rsid w:val="00184096"/>
    <w:rsid w:val="00184635"/>
    <w:rsid w:val="00184B0F"/>
    <w:rsid w:val="00190A8D"/>
    <w:rsid w:val="001910FB"/>
    <w:rsid w:val="0019291F"/>
    <w:rsid w:val="001A05C3"/>
    <w:rsid w:val="001A1221"/>
    <w:rsid w:val="001A265A"/>
    <w:rsid w:val="001A4617"/>
    <w:rsid w:val="001B0DE5"/>
    <w:rsid w:val="001B7692"/>
    <w:rsid w:val="001C1688"/>
    <w:rsid w:val="001C3F93"/>
    <w:rsid w:val="001C5DD0"/>
    <w:rsid w:val="001C7E9F"/>
    <w:rsid w:val="001D41E8"/>
    <w:rsid w:val="001E3F30"/>
    <w:rsid w:val="001E4527"/>
    <w:rsid w:val="001E6366"/>
    <w:rsid w:val="001F0891"/>
    <w:rsid w:val="001F0EBE"/>
    <w:rsid w:val="001F3965"/>
    <w:rsid w:val="001F6053"/>
    <w:rsid w:val="001F76E3"/>
    <w:rsid w:val="00200B91"/>
    <w:rsid w:val="0020152D"/>
    <w:rsid w:val="00203EED"/>
    <w:rsid w:val="002074F8"/>
    <w:rsid w:val="00214FC9"/>
    <w:rsid w:val="002159F1"/>
    <w:rsid w:val="00215BAF"/>
    <w:rsid w:val="00216709"/>
    <w:rsid w:val="0022064B"/>
    <w:rsid w:val="002224EA"/>
    <w:rsid w:val="00222682"/>
    <w:rsid w:val="00223F95"/>
    <w:rsid w:val="00224E6D"/>
    <w:rsid w:val="002272CA"/>
    <w:rsid w:val="002274C7"/>
    <w:rsid w:val="00227AA8"/>
    <w:rsid w:val="002372F0"/>
    <w:rsid w:val="00240123"/>
    <w:rsid w:val="00240CA0"/>
    <w:rsid w:val="00241BBD"/>
    <w:rsid w:val="00242774"/>
    <w:rsid w:val="00252E4E"/>
    <w:rsid w:val="00255488"/>
    <w:rsid w:val="00264882"/>
    <w:rsid w:val="00264EDD"/>
    <w:rsid w:val="002747E0"/>
    <w:rsid w:val="002874B6"/>
    <w:rsid w:val="002921A5"/>
    <w:rsid w:val="00292A17"/>
    <w:rsid w:val="002A0084"/>
    <w:rsid w:val="002A03A2"/>
    <w:rsid w:val="002A76EE"/>
    <w:rsid w:val="002A7DF0"/>
    <w:rsid w:val="002B2847"/>
    <w:rsid w:val="002B307E"/>
    <w:rsid w:val="002B34ED"/>
    <w:rsid w:val="002B3A68"/>
    <w:rsid w:val="002B6CB0"/>
    <w:rsid w:val="002C2100"/>
    <w:rsid w:val="002C22DF"/>
    <w:rsid w:val="002C2C71"/>
    <w:rsid w:val="002C7BBC"/>
    <w:rsid w:val="002D2045"/>
    <w:rsid w:val="002D27CB"/>
    <w:rsid w:val="002D2E0B"/>
    <w:rsid w:val="002D4E1E"/>
    <w:rsid w:val="002D674A"/>
    <w:rsid w:val="002D775C"/>
    <w:rsid w:val="002E0BC6"/>
    <w:rsid w:val="002E3356"/>
    <w:rsid w:val="002E522B"/>
    <w:rsid w:val="002E5EF5"/>
    <w:rsid w:val="002F052E"/>
    <w:rsid w:val="002F0737"/>
    <w:rsid w:val="002F07D1"/>
    <w:rsid w:val="002F36A4"/>
    <w:rsid w:val="00302D9A"/>
    <w:rsid w:val="00307521"/>
    <w:rsid w:val="00316EA6"/>
    <w:rsid w:val="00320D1E"/>
    <w:rsid w:val="0032172F"/>
    <w:rsid w:val="0032458C"/>
    <w:rsid w:val="00327D7A"/>
    <w:rsid w:val="0033234F"/>
    <w:rsid w:val="00332355"/>
    <w:rsid w:val="003323C6"/>
    <w:rsid w:val="00335C2D"/>
    <w:rsid w:val="00336472"/>
    <w:rsid w:val="00341902"/>
    <w:rsid w:val="00346D23"/>
    <w:rsid w:val="003507BC"/>
    <w:rsid w:val="00351927"/>
    <w:rsid w:val="00356082"/>
    <w:rsid w:val="0036332C"/>
    <w:rsid w:val="003634E8"/>
    <w:rsid w:val="003706F4"/>
    <w:rsid w:val="003718B5"/>
    <w:rsid w:val="00372D5C"/>
    <w:rsid w:val="00372DF9"/>
    <w:rsid w:val="003753F0"/>
    <w:rsid w:val="0038298A"/>
    <w:rsid w:val="00384A0C"/>
    <w:rsid w:val="00386CE5"/>
    <w:rsid w:val="00390368"/>
    <w:rsid w:val="00394B07"/>
    <w:rsid w:val="00395DBA"/>
    <w:rsid w:val="00395E70"/>
    <w:rsid w:val="00396C10"/>
    <w:rsid w:val="003A36F2"/>
    <w:rsid w:val="003A48A8"/>
    <w:rsid w:val="003B4B43"/>
    <w:rsid w:val="003C39A7"/>
    <w:rsid w:val="003C56AF"/>
    <w:rsid w:val="003C583A"/>
    <w:rsid w:val="003C6AAE"/>
    <w:rsid w:val="003D0FE4"/>
    <w:rsid w:val="003D3C35"/>
    <w:rsid w:val="003D4AF3"/>
    <w:rsid w:val="003D5419"/>
    <w:rsid w:val="003D5D3A"/>
    <w:rsid w:val="003D642F"/>
    <w:rsid w:val="003D69BD"/>
    <w:rsid w:val="003E15E0"/>
    <w:rsid w:val="003E17F0"/>
    <w:rsid w:val="003E1918"/>
    <w:rsid w:val="003E41B0"/>
    <w:rsid w:val="003E48A6"/>
    <w:rsid w:val="003E7842"/>
    <w:rsid w:val="003F4363"/>
    <w:rsid w:val="003F43FF"/>
    <w:rsid w:val="003F7F82"/>
    <w:rsid w:val="00400269"/>
    <w:rsid w:val="0040143E"/>
    <w:rsid w:val="00404C46"/>
    <w:rsid w:val="0040504D"/>
    <w:rsid w:val="004071A7"/>
    <w:rsid w:val="00417C57"/>
    <w:rsid w:val="004210B5"/>
    <w:rsid w:val="004214F9"/>
    <w:rsid w:val="00422B4D"/>
    <w:rsid w:val="004323B4"/>
    <w:rsid w:val="004363DC"/>
    <w:rsid w:val="00436848"/>
    <w:rsid w:val="004414C2"/>
    <w:rsid w:val="00441861"/>
    <w:rsid w:val="00443CF2"/>
    <w:rsid w:val="00451FF7"/>
    <w:rsid w:val="00461111"/>
    <w:rsid w:val="00461BE1"/>
    <w:rsid w:val="0046409B"/>
    <w:rsid w:val="004660BC"/>
    <w:rsid w:val="00467CCF"/>
    <w:rsid w:val="00471D65"/>
    <w:rsid w:val="00473D32"/>
    <w:rsid w:val="00475856"/>
    <w:rsid w:val="0047716F"/>
    <w:rsid w:val="004821E8"/>
    <w:rsid w:val="004844A8"/>
    <w:rsid w:val="00490253"/>
    <w:rsid w:val="004942D9"/>
    <w:rsid w:val="00497A3E"/>
    <w:rsid w:val="004A2A0E"/>
    <w:rsid w:val="004A5A31"/>
    <w:rsid w:val="004A613C"/>
    <w:rsid w:val="004B022C"/>
    <w:rsid w:val="004B32DB"/>
    <w:rsid w:val="004B6173"/>
    <w:rsid w:val="004B61A1"/>
    <w:rsid w:val="004B7188"/>
    <w:rsid w:val="004B78BB"/>
    <w:rsid w:val="004C219B"/>
    <w:rsid w:val="004C3E27"/>
    <w:rsid w:val="004C58B5"/>
    <w:rsid w:val="004C6B52"/>
    <w:rsid w:val="004C6E1A"/>
    <w:rsid w:val="004D106D"/>
    <w:rsid w:val="004D2E07"/>
    <w:rsid w:val="004D3738"/>
    <w:rsid w:val="004D4CC3"/>
    <w:rsid w:val="004D5905"/>
    <w:rsid w:val="004D5C4F"/>
    <w:rsid w:val="004D6D9E"/>
    <w:rsid w:val="004D6E88"/>
    <w:rsid w:val="004E2658"/>
    <w:rsid w:val="004E3D1A"/>
    <w:rsid w:val="004E581C"/>
    <w:rsid w:val="004E5C39"/>
    <w:rsid w:val="004E6105"/>
    <w:rsid w:val="004F2E1D"/>
    <w:rsid w:val="004F4D65"/>
    <w:rsid w:val="004F6536"/>
    <w:rsid w:val="00504F06"/>
    <w:rsid w:val="00505581"/>
    <w:rsid w:val="00510559"/>
    <w:rsid w:val="005109AF"/>
    <w:rsid w:val="005205BE"/>
    <w:rsid w:val="005235F0"/>
    <w:rsid w:val="005248BA"/>
    <w:rsid w:val="00525394"/>
    <w:rsid w:val="00526B55"/>
    <w:rsid w:val="00531BD4"/>
    <w:rsid w:val="00535ECA"/>
    <w:rsid w:val="00537126"/>
    <w:rsid w:val="00541A5B"/>
    <w:rsid w:val="00545722"/>
    <w:rsid w:val="00550B80"/>
    <w:rsid w:val="0055173E"/>
    <w:rsid w:val="00555D7A"/>
    <w:rsid w:val="00556021"/>
    <w:rsid w:val="00562902"/>
    <w:rsid w:val="00575B01"/>
    <w:rsid w:val="00577077"/>
    <w:rsid w:val="00577846"/>
    <w:rsid w:val="005808E9"/>
    <w:rsid w:val="00581042"/>
    <w:rsid w:val="0058291E"/>
    <w:rsid w:val="00582B19"/>
    <w:rsid w:val="00593D3A"/>
    <w:rsid w:val="00594DEC"/>
    <w:rsid w:val="005950F5"/>
    <w:rsid w:val="00597AAD"/>
    <w:rsid w:val="005A0608"/>
    <w:rsid w:val="005A33D1"/>
    <w:rsid w:val="005A548F"/>
    <w:rsid w:val="005A5B55"/>
    <w:rsid w:val="005A65DC"/>
    <w:rsid w:val="005B0BE5"/>
    <w:rsid w:val="005B4741"/>
    <w:rsid w:val="005B6198"/>
    <w:rsid w:val="005B62D8"/>
    <w:rsid w:val="005B74B6"/>
    <w:rsid w:val="005B7CF4"/>
    <w:rsid w:val="005C01E4"/>
    <w:rsid w:val="005C0E64"/>
    <w:rsid w:val="005C62AC"/>
    <w:rsid w:val="005C638C"/>
    <w:rsid w:val="005D04F2"/>
    <w:rsid w:val="005D1934"/>
    <w:rsid w:val="005D4ABD"/>
    <w:rsid w:val="005D6504"/>
    <w:rsid w:val="005D6BF8"/>
    <w:rsid w:val="005E6340"/>
    <w:rsid w:val="005E636E"/>
    <w:rsid w:val="005F3883"/>
    <w:rsid w:val="005F39E3"/>
    <w:rsid w:val="005F4261"/>
    <w:rsid w:val="005F5557"/>
    <w:rsid w:val="005F6EED"/>
    <w:rsid w:val="005F717E"/>
    <w:rsid w:val="00600B22"/>
    <w:rsid w:val="006063E1"/>
    <w:rsid w:val="006065B4"/>
    <w:rsid w:val="006072DA"/>
    <w:rsid w:val="0061002C"/>
    <w:rsid w:val="00615318"/>
    <w:rsid w:val="00621D78"/>
    <w:rsid w:val="00621EFD"/>
    <w:rsid w:val="00623CEC"/>
    <w:rsid w:val="006246FA"/>
    <w:rsid w:val="0062539B"/>
    <w:rsid w:val="0063133B"/>
    <w:rsid w:val="006320EE"/>
    <w:rsid w:val="00633C8A"/>
    <w:rsid w:val="00634D7D"/>
    <w:rsid w:val="0063692A"/>
    <w:rsid w:val="00637AF5"/>
    <w:rsid w:val="006401AF"/>
    <w:rsid w:val="00645D2D"/>
    <w:rsid w:val="00650092"/>
    <w:rsid w:val="0065389C"/>
    <w:rsid w:val="00655AEC"/>
    <w:rsid w:val="00656DE6"/>
    <w:rsid w:val="00657D7C"/>
    <w:rsid w:val="00663A2D"/>
    <w:rsid w:val="00663B9B"/>
    <w:rsid w:val="006640F6"/>
    <w:rsid w:val="006647C2"/>
    <w:rsid w:val="00664C8B"/>
    <w:rsid w:val="00666712"/>
    <w:rsid w:val="006722AF"/>
    <w:rsid w:val="00672B55"/>
    <w:rsid w:val="00672EF0"/>
    <w:rsid w:val="006827E7"/>
    <w:rsid w:val="006873DB"/>
    <w:rsid w:val="00687413"/>
    <w:rsid w:val="00687A1D"/>
    <w:rsid w:val="0069762F"/>
    <w:rsid w:val="00697B99"/>
    <w:rsid w:val="006A4AD9"/>
    <w:rsid w:val="006A7F93"/>
    <w:rsid w:val="006B0FA4"/>
    <w:rsid w:val="006B1AA4"/>
    <w:rsid w:val="006B306B"/>
    <w:rsid w:val="006B70A7"/>
    <w:rsid w:val="006C17E6"/>
    <w:rsid w:val="006C1C75"/>
    <w:rsid w:val="006C24C6"/>
    <w:rsid w:val="006C344D"/>
    <w:rsid w:val="006D057F"/>
    <w:rsid w:val="006D094E"/>
    <w:rsid w:val="006D2868"/>
    <w:rsid w:val="006D2D7A"/>
    <w:rsid w:val="006E20B4"/>
    <w:rsid w:val="006E2E04"/>
    <w:rsid w:val="006E352E"/>
    <w:rsid w:val="006E3AD6"/>
    <w:rsid w:val="006E5B25"/>
    <w:rsid w:val="006E68A5"/>
    <w:rsid w:val="006F1AD8"/>
    <w:rsid w:val="006F3245"/>
    <w:rsid w:val="0070203F"/>
    <w:rsid w:val="007030F1"/>
    <w:rsid w:val="00705192"/>
    <w:rsid w:val="0070687D"/>
    <w:rsid w:val="0071016F"/>
    <w:rsid w:val="00711DF6"/>
    <w:rsid w:val="00713EF6"/>
    <w:rsid w:val="00716265"/>
    <w:rsid w:val="00717015"/>
    <w:rsid w:val="00721FD3"/>
    <w:rsid w:val="0072204B"/>
    <w:rsid w:val="007220F0"/>
    <w:rsid w:val="007223B8"/>
    <w:rsid w:val="00722C63"/>
    <w:rsid w:val="00723D60"/>
    <w:rsid w:val="007253A3"/>
    <w:rsid w:val="00733FCC"/>
    <w:rsid w:val="00737875"/>
    <w:rsid w:val="007459CB"/>
    <w:rsid w:val="0075007C"/>
    <w:rsid w:val="00750288"/>
    <w:rsid w:val="00752AEC"/>
    <w:rsid w:val="00753192"/>
    <w:rsid w:val="007545EC"/>
    <w:rsid w:val="00756568"/>
    <w:rsid w:val="0075690A"/>
    <w:rsid w:val="00763A3F"/>
    <w:rsid w:val="0076439E"/>
    <w:rsid w:val="00766844"/>
    <w:rsid w:val="007731BA"/>
    <w:rsid w:val="007747C4"/>
    <w:rsid w:val="00775F7E"/>
    <w:rsid w:val="00780020"/>
    <w:rsid w:val="007817A7"/>
    <w:rsid w:val="00784B3A"/>
    <w:rsid w:val="00792622"/>
    <w:rsid w:val="00792ED1"/>
    <w:rsid w:val="007935DA"/>
    <w:rsid w:val="007A1A60"/>
    <w:rsid w:val="007A5C5D"/>
    <w:rsid w:val="007A6D3C"/>
    <w:rsid w:val="007A7560"/>
    <w:rsid w:val="007A7753"/>
    <w:rsid w:val="007B3847"/>
    <w:rsid w:val="007B7FF0"/>
    <w:rsid w:val="007C3CAF"/>
    <w:rsid w:val="007C40FC"/>
    <w:rsid w:val="007C6311"/>
    <w:rsid w:val="007D044E"/>
    <w:rsid w:val="007D0EA8"/>
    <w:rsid w:val="007D1BCA"/>
    <w:rsid w:val="007E1135"/>
    <w:rsid w:val="007E3E7E"/>
    <w:rsid w:val="007E4475"/>
    <w:rsid w:val="007E49FE"/>
    <w:rsid w:val="007E6924"/>
    <w:rsid w:val="007E6962"/>
    <w:rsid w:val="007F1094"/>
    <w:rsid w:val="007F1526"/>
    <w:rsid w:val="007F6BE7"/>
    <w:rsid w:val="008019C9"/>
    <w:rsid w:val="00802538"/>
    <w:rsid w:val="00802FCA"/>
    <w:rsid w:val="00803A9A"/>
    <w:rsid w:val="00803B65"/>
    <w:rsid w:val="00811538"/>
    <w:rsid w:val="00814863"/>
    <w:rsid w:val="00814CE2"/>
    <w:rsid w:val="00815712"/>
    <w:rsid w:val="008219D4"/>
    <w:rsid w:val="008225A5"/>
    <w:rsid w:val="008240A3"/>
    <w:rsid w:val="008261FE"/>
    <w:rsid w:val="00833D6B"/>
    <w:rsid w:val="00835AB7"/>
    <w:rsid w:val="00841A2E"/>
    <w:rsid w:val="00846077"/>
    <w:rsid w:val="00850462"/>
    <w:rsid w:val="00852C06"/>
    <w:rsid w:val="00853A32"/>
    <w:rsid w:val="008569AF"/>
    <w:rsid w:val="00860E26"/>
    <w:rsid w:val="008624DD"/>
    <w:rsid w:val="00864134"/>
    <w:rsid w:val="00866797"/>
    <w:rsid w:val="00867518"/>
    <w:rsid w:val="00867CD0"/>
    <w:rsid w:val="008715E4"/>
    <w:rsid w:val="00872824"/>
    <w:rsid w:val="008759AE"/>
    <w:rsid w:val="00877B0A"/>
    <w:rsid w:val="00881821"/>
    <w:rsid w:val="0088749B"/>
    <w:rsid w:val="008903D1"/>
    <w:rsid w:val="00891003"/>
    <w:rsid w:val="008911AB"/>
    <w:rsid w:val="008915BE"/>
    <w:rsid w:val="0089297A"/>
    <w:rsid w:val="008A2E06"/>
    <w:rsid w:val="008A33E6"/>
    <w:rsid w:val="008A3965"/>
    <w:rsid w:val="008A404A"/>
    <w:rsid w:val="008A6CEC"/>
    <w:rsid w:val="008A7ADD"/>
    <w:rsid w:val="008A7F2F"/>
    <w:rsid w:val="008A7F35"/>
    <w:rsid w:val="008B0AAA"/>
    <w:rsid w:val="008B2D96"/>
    <w:rsid w:val="008B3648"/>
    <w:rsid w:val="008B42E1"/>
    <w:rsid w:val="008B46AA"/>
    <w:rsid w:val="008C115B"/>
    <w:rsid w:val="008C404E"/>
    <w:rsid w:val="008C5B37"/>
    <w:rsid w:val="008D5704"/>
    <w:rsid w:val="008D6FB7"/>
    <w:rsid w:val="008E21F0"/>
    <w:rsid w:val="008E5BF1"/>
    <w:rsid w:val="008E64E8"/>
    <w:rsid w:val="008F14AB"/>
    <w:rsid w:val="008F2656"/>
    <w:rsid w:val="008F312B"/>
    <w:rsid w:val="008F33D5"/>
    <w:rsid w:val="008F478B"/>
    <w:rsid w:val="008F64B4"/>
    <w:rsid w:val="008F7A60"/>
    <w:rsid w:val="0090221E"/>
    <w:rsid w:val="00904311"/>
    <w:rsid w:val="00905D03"/>
    <w:rsid w:val="00907BA2"/>
    <w:rsid w:val="00910630"/>
    <w:rsid w:val="00910A15"/>
    <w:rsid w:val="009113DB"/>
    <w:rsid w:val="00911551"/>
    <w:rsid w:val="00917798"/>
    <w:rsid w:val="00917BF8"/>
    <w:rsid w:val="00920D70"/>
    <w:rsid w:val="00924B16"/>
    <w:rsid w:val="00925430"/>
    <w:rsid w:val="00931995"/>
    <w:rsid w:val="00931D72"/>
    <w:rsid w:val="00935B7A"/>
    <w:rsid w:val="009376CE"/>
    <w:rsid w:val="00937709"/>
    <w:rsid w:val="009402F7"/>
    <w:rsid w:val="00940E19"/>
    <w:rsid w:val="00943B12"/>
    <w:rsid w:val="009521D8"/>
    <w:rsid w:val="00953E62"/>
    <w:rsid w:val="0095587D"/>
    <w:rsid w:val="00961A42"/>
    <w:rsid w:val="00961B65"/>
    <w:rsid w:val="00965A50"/>
    <w:rsid w:val="00966543"/>
    <w:rsid w:val="009750E7"/>
    <w:rsid w:val="009810B3"/>
    <w:rsid w:val="009854C6"/>
    <w:rsid w:val="0099131D"/>
    <w:rsid w:val="0099271A"/>
    <w:rsid w:val="00994399"/>
    <w:rsid w:val="009945F8"/>
    <w:rsid w:val="009951A1"/>
    <w:rsid w:val="0099632F"/>
    <w:rsid w:val="00997E8E"/>
    <w:rsid w:val="009A0AFE"/>
    <w:rsid w:val="009A2F9D"/>
    <w:rsid w:val="009A49F2"/>
    <w:rsid w:val="009A74E3"/>
    <w:rsid w:val="009B4606"/>
    <w:rsid w:val="009B7A55"/>
    <w:rsid w:val="009C2665"/>
    <w:rsid w:val="009D0581"/>
    <w:rsid w:val="009D21B2"/>
    <w:rsid w:val="009D34E5"/>
    <w:rsid w:val="009E08FB"/>
    <w:rsid w:val="009E0BA4"/>
    <w:rsid w:val="009E1427"/>
    <w:rsid w:val="009E3E8D"/>
    <w:rsid w:val="009E48E5"/>
    <w:rsid w:val="009E6E7E"/>
    <w:rsid w:val="009E7836"/>
    <w:rsid w:val="009F0786"/>
    <w:rsid w:val="009F19F3"/>
    <w:rsid w:val="009F243D"/>
    <w:rsid w:val="009F2E98"/>
    <w:rsid w:val="009F3D50"/>
    <w:rsid w:val="009F3EFE"/>
    <w:rsid w:val="009F69FA"/>
    <w:rsid w:val="009F70B3"/>
    <w:rsid w:val="00A01CD3"/>
    <w:rsid w:val="00A04DB7"/>
    <w:rsid w:val="00A05E22"/>
    <w:rsid w:val="00A0686F"/>
    <w:rsid w:val="00A20B4D"/>
    <w:rsid w:val="00A253DD"/>
    <w:rsid w:val="00A26134"/>
    <w:rsid w:val="00A271D6"/>
    <w:rsid w:val="00A3039C"/>
    <w:rsid w:val="00A304F9"/>
    <w:rsid w:val="00A342EC"/>
    <w:rsid w:val="00A34475"/>
    <w:rsid w:val="00A374AA"/>
    <w:rsid w:val="00A41FEA"/>
    <w:rsid w:val="00A42B78"/>
    <w:rsid w:val="00A4621D"/>
    <w:rsid w:val="00A51427"/>
    <w:rsid w:val="00A52190"/>
    <w:rsid w:val="00A52868"/>
    <w:rsid w:val="00A53571"/>
    <w:rsid w:val="00A558AE"/>
    <w:rsid w:val="00A61E8F"/>
    <w:rsid w:val="00A62D77"/>
    <w:rsid w:val="00A640FF"/>
    <w:rsid w:val="00A647D3"/>
    <w:rsid w:val="00A662E9"/>
    <w:rsid w:val="00A70524"/>
    <w:rsid w:val="00A71887"/>
    <w:rsid w:val="00A7243B"/>
    <w:rsid w:val="00A74B99"/>
    <w:rsid w:val="00A75B30"/>
    <w:rsid w:val="00A81181"/>
    <w:rsid w:val="00A822C2"/>
    <w:rsid w:val="00A84283"/>
    <w:rsid w:val="00A91985"/>
    <w:rsid w:val="00AA005B"/>
    <w:rsid w:val="00AA4169"/>
    <w:rsid w:val="00AA41CD"/>
    <w:rsid w:val="00AA4F3D"/>
    <w:rsid w:val="00AB0BF3"/>
    <w:rsid w:val="00AB0ECC"/>
    <w:rsid w:val="00AC6F77"/>
    <w:rsid w:val="00AD1F91"/>
    <w:rsid w:val="00AD2D25"/>
    <w:rsid w:val="00AE08DA"/>
    <w:rsid w:val="00AE0C30"/>
    <w:rsid w:val="00AE1E21"/>
    <w:rsid w:val="00AE5C0E"/>
    <w:rsid w:val="00AF0FDC"/>
    <w:rsid w:val="00AF2772"/>
    <w:rsid w:val="00AF37C5"/>
    <w:rsid w:val="00AF5A68"/>
    <w:rsid w:val="00AF6C55"/>
    <w:rsid w:val="00B01C6B"/>
    <w:rsid w:val="00B03325"/>
    <w:rsid w:val="00B066CE"/>
    <w:rsid w:val="00B10B60"/>
    <w:rsid w:val="00B11182"/>
    <w:rsid w:val="00B11AB8"/>
    <w:rsid w:val="00B14C40"/>
    <w:rsid w:val="00B17115"/>
    <w:rsid w:val="00B178DD"/>
    <w:rsid w:val="00B17D4E"/>
    <w:rsid w:val="00B2504D"/>
    <w:rsid w:val="00B417BF"/>
    <w:rsid w:val="00B42629"/>
    <w:rsid w:val="00B46D2D"/>
    <w:rsid w:val="00B47343"/>
    <w:rsid w:val="00B57969"/>
    <w:rsid w:val="00B6025C"/>
    <w:rsid w:val="00B64B3E"/>
    <w:rsid w:val="00B64F00"/>
    <w:rsid w:val="00B709F2"/>
    <w:rsid w:val="00B74C12"/>
    <w:rsid w:val="00B7552A"/>
    <w:rsid w:val="00B8164E"/>
    <w:rsid w:val="00B81B5B"/>
    <w:rsid w:val="00B82A1F"/>
    <w:rsid w:val="00B835B9"/>
    <w:rsid w:val="00B85F38"/>
    <w:rsid w:val="00B8726F"/>
    <w:rsid w:val="00B90BF4"/>
    <w:rsid w:val="00B928A6"/>
    <w:rsid w:val="00B938D9"/>
    <w:rsid w:val="00B9686B"/>
    <w:rsid w:val="00BA01CF"/>
    <w:rsid w:val="00BB0C12"/>
    <w:rsid w:val="00BB625C"/>
    <w:rsid w:val="00BC1E63"/>
    <w:rsid w:val="00BC3B2C"/>
    <w:rsid w:val="00BC5C0E"/>
    <w:rsid w:val="00BC70A5"/>
    <w:rsid w:val="00BD19FB"/>
    <w:rsid w:val="00BD3158"/>
    <w:rsid w:val="00BD401B"/>
    <w:rsid w:val="00BD6515"/>
    <w:rsid w:val="00BD7B05"/>
    <w:rsid w:val="00BD7EA0"/>
    <w:rsid w:val="00BF0284"/>
    <w:rsid w:val="00BF112B"/>
    <w:rsid w:val="00BF2488"/>
    <w:rsid w:val="00BF2DF7"/>
    <w:rsid w:val="00BF2F73"/>
    <w:rsid w:val="00BF3D92"/>
    <w:rsid w:val="00BF4F0C"/>
    <w:rsid w:val="00BF55B6"/>
    <w:rsid w:val="00BF75C2"/>
    <w:rsid w:val="00BF7800"/>
    <w:rsid w:val="00C005C6"/>
    <w:rsid w:val="00C01335"/>
    <w:rsid w:val="00C0447E"/>
    <w:rsid w:val="00C06188"/>
    <w:rsid w:val="00C10667"/>
    <w:rsid w:val="00C112CC"/>
    <w:rsid w:val="00C14F2B"/>
    <w:rsid w:val="00C15B2A"/>
    <w:rsid w:val="00C16E12"/>
    <w:rsid w:val="00C200EB"/>
    <w:rsid w:val="00C258A3"/>
    <w:rsid w:val="00C2669C"/>
    <w:rsid w:val="00C26827"/>
    <w:rsid w:val="00C37FCF"/>
    <w:rsid w:val="00C41AF3"/>
    <w:rsid w:val="00C4347A"/>
    <w:rsid w:val="00C479AF"/>
    <w:rsid w:val="00C47AEC"/>
    <w:rsid w:val="00C547F3"/>
    <w:rsid w:val="00C55F05"/>
    <w:rsid w:val="00C647F0"/>
    <w:rsid w:val="00C64B8F"/>
    <w:rsid w:val="00C64BEA"/>
    <w:rsid w:val="00C70139"/>
    <w:rsid w:val="00C74F34"/>
    <w:rsid w:val="00C7586E"/>
    <w:rsid w:val="00C759BC"/>
    <w:rsid w:val="00C75D8E"/>
    <w:rsid w:val="00C77976"/>
    <w:rsid w:val="00C81A67"/>
    <w:rsid w:val="00C82A26"/>
    <w:rsid w:val="00C86775"/>
    <w:rsid w:val="00C86C4F"/>
    <w:rsid w:val="00C9445B"/>
    <w:rsid w:val="00CB1DB1"/>
    <w:rsid w:val="00CB39B1"/>
    <w:rsid w:val="00CC459B"/>
    <w:rsid w:val="00CC607C"/>
    <w:rsid w:val="00CC62FF"/>
    <w:rsid w:val="00CD0C37"/>
    <w:rsid w:val="00CD0D46"/>
    <w:rsid w:val="00CE0708"/>
    <w:rsid w:val="00CE3728"/>
    <w:rsid w:val="00CE596A"/>
    <w:rsid w:val="00CE6F20"/>
    <w:rsid w:val="00CF220F"/>
    <w:rsid w:val="00CF393E"/>
    <w:rsid w:val="00D02181"/>
    <w:rsid w:val="00D1725B"/>
    <w:rsid w:val="00D20262"/>
    <w:rsid w:val="00D2198D"/>
    <w:rsid w:val="00D21FF8"/>
    <w:rsid w:val="00D34AF8"/>
    <w:rsid w:val="00D43515"/>
    <w:rsid w:val="00D445D7"/>
    <w:rsid w:val="00D458DA"/>
    <w:rsid w:val="00D511E1"/>
    <w:rsid w:val="00D55851"/>
    <w:rsid w:val="00D60E93"/>
    <w:rsid w:val="00D610AC"/>
    <w:rsid w:val="00D64C1C"/>
    <w:rsid w:val="00D64D73"/>
    <w:rsid w:val="00D66861"/>
    <w:rsid w:val="00D66B45"/>
    <w:rsid w:val="00D700B1"/>
    <w:rsid w:val="00D767F1"/>
    <w:rsid w:val="00D81B41"/>
    <w:rsid w:val="00D82C33"/>
    <w:rsid w:val="00D8329D"/>
    <w:rsid w:val="00D83C61"/>
    <w:rsid w:val="00D83E72"/>
    <w:rsid w:val="00D83E8B"/>
    <w:rsid w:val="00DA30D5"/>
    <w:rsid w:val="00DA4089"/>
    <w:rsid w:val="00DA741F"/>
    <w:rsid w:val="00DB45BA"/>
    <w:rsid w:val="00DB4C7D"/>
    <w:rsid w:val="00DB555E"/>
    <w:rsid w:val="00DB750D"/>
    <w:rsid w:val="00DC00E6"/>
    <w:rsid w:val="00DC39A9"/>
    <w:rsid w:val="00DC4C77"/>
    <w:rsid w:val="00DC7D06"/>
    <w:rsid w:val="00DD2D78"/>
    <w:rsid w:val="00DE006F"/>
    <w:rsid w:val="00DE00A5"/>
    <w:rsid w:val="00DE70CE"/>
    <w:rsid w:val="00DF1C78"/>
    <w:rsid w:val="00DF3FEF"/>
    <w:rsid w:val="00DF4523"/>
    <w:rsid w:val="00DF49BB"/>
    <w:rsid w:val="00DF7A85"/>
    <w:rsid w:val="00E01083"/>
    <w:rsid w:val="00E01C91"/>
    <w:rsid w:val="00E0266E"/>
    <w:rsid w:val="00E03045"/>
    <w:rsid w:val="00E04112"/>
    <w:rsid w:val="00E1014E"/>
    <w:rsid w:val="00E10299"/>
    <w:rsid w:val="00E16275"/>
    <w:rsid w:val="00E178F5"/>
    <w:rsid w:val="00E22AEB"/>
    <w:rsid w:val="00E22C22"/>
    <w:rsid w:val="00E3026C"/>
    <w:rsid w:val="00E30CE8"/>
    <w:rsid w:val="00E32A0B"/>
    <w:rsid w:val="00E33D68"/>
    <w:rsid w:val="00E346EE"/>
    <w:rsid w:val="00E34D04"/>
    <w:rsid w:val="00E42334"/>
    <w:rsid w:val="00E4255F"/>
    <w:rsid w:val="00E447DB"/>
    <w:rsid w:val="00E45317"/>
    <w:rsid w:val="00E4654B"/>
    <w:rsid w:val="00E46F70"/>
    <w:rsid w:val="00E47463"/>
    <w:rsid w:val="00E4769E"/>
    <w:rsid w:val="00E5491D"/>
    <w:rsid w:val="00E5551C"/>
    <w:rsid w:val="00E5686A"/>
    <w:rsid w:val="00E60AC4"/>
    <w:rsid w:val="00E64C52"/>
    <w:rsid w:val="00E64C9B"/>
    <w:rsid w:val="00E65171"/>
    <w:rsid w:val="00E669D3"/>
    <w:rsid w:val="00E66BF8"/>
    <w:rsid w:val="00E7096E"/>
    <w:rsid w:val="00E81202"/>
    <w:rsid w:val="00E82F27"/>
    <w:rsid w:val="00E849F2"/>
    <w:rsid w:val="00E8738C"/>
    <w:rsid w:val="00E87BC9"/>
    <w:rsid w:val="00E90341"/>
    <w:rsid w:val="00E907A7"/>
    <w:rsid w:val="00E918A0"/>
    <w:rsid w:val="00EA06F8"/>
    <w:rsid w:val="00EA0D9E"/>
    <w:rsid w:val="00EA3D53"/>
    <w:rsid w:val="00EA467A"/>
    <w:rsid w:val="00EA6B46"/>
    <w:rsid w:val="00EB0BE7"/>
    <w:rsid w:val="00EB28B4"/>
    <w:rsid w:val="00EB77FF"/>
    <w:rsid w:val="00EB79F3"/>
    <w:rsid w:val="00EC2519"/>
    <w:rsid w:val="00EC260E"/>
    <w:rsid w:val="00EC2D9A"/>
    <w:rsid w:val="00EC700D"/>
    <w:rsid w:val="00EC791F"/>
    <w:rsid w:val="00ED0E3B"/>
    <w:rsid w:val="00ED1A55"/>
    <w:rsid w:val="00ED2106"/>
    <w:rsid w:val="00ED254E"/>
    <w:rsid w:val="00ED600C"/>
    <w:rsid w:val="00EE0EA3"/>
    <w:rsid w:val="00EE15A6"/>
    <w:rsid w:val="00EE381F"/>
    <w:rsid w:val="00EE3E51"/>
    <w:rsid w:val="00EE695E"/>
    <w:rsid w:val="00EF1421"/>
    <w:rsid w:val="00EF61A0"/>
    <w:rsid w:val="00F02F1E"/>
    <w:rsid w:val="00F11C5B"/>
    <w:rsid w:val="00F11CEA"/>
    <w:rsid w:val="00F134A0"/>
    <w:rsid w:val="00F23D7F"/>
    <w:rsid w:val="00F25CE1"/>
    <w:rsid w:val="00F320EC"/>
    <w:rsid w:val="00F3681C"/>
    <w:rsid w:val="00F41D71"/>
    <w:rsid w:val="00F43B0F"/>
    <w:rsid w:val="00F44E86"/>
    <w:rsid w:val="00F45AC8"/>
    <w:rsid w:val="00F5086C"/>
    <w:rsid w:val="00F5260A"/>
    <w:rsid w:val="00F528F3"/>
    <w:rsid w:val="00F52904"/>
    <w:rsid w:val="00F54E2D"/>
    <w:rsid w:val="00F61411"/>
    <w:rsid w:val="00F63475"/>
    <w:rsid w:val="00F634E9"/>
    <w:rsid w:val="00F63882"/>
    <w:rsid w:val="00F6722D"/>
    <w:rsid w:val="00F672D3"/>
    <w:rsid w:val="00F7117A"/>
    <w:rsid w:val="00F72E34"/>
    <w:rsid w:val="00F740E5"/>
    <w:rsid w:val="00F7490B"/>
    <w:rsid w:val="00F7703B"/>
    <w:rsid w:val="00F80300"/>
    <w:rsid w:val="00F829FC"/>
    <w:rsid w:val="00F83F8E"/>
    <w:rsid w:val="00F84825"/>
    <w:rsid w:val="00F90BBF"/>
    <w:rsid w:val="00F911B5"/>
    <w:rsid w:val="00F93F94"/>
    <w:rsid w:val="00F9483D"/>
    <w:rsid w:val="00F97731"/>
    <w:rsid w:val="00FA02F0"/>
    <w:rsid w:val="00FA0CE6"/>
    <w:rsid w:val="00FA570C"/>
    <w:rsid w:val="00FA5C57"/>
    <w:rsid w:val="00FA6B52"/>
    <w:rsid w:val="00FB15E3"/>
    <w:rsid w:val="00FB22B1"/>
    <w:rsid w:val="00FB332B"/>
    <w:rsid w:val="00FB3F47"/>
    <w:rsid w:val="00FB4B92"/>
    <w:rsid w:val="00FC1C61"/>
    <w:rsid w:val="00FC2680"/>
    <w:rsid w:val="00FC43EE"/>
    <w:rsid w:val="00FC5C82"/>
    <w:rsid w:val="00FC5FD2"/>
    <w:rsid w:val="00FC75E2"/>
    <w:rsid w:val="00FD0C08"/>
    <w:rsid w:val="00FD45BD"/>
    <w:rsid w:val="00FE0B43"/>
    <w:rsid w:val="00FE2FE6"/>
    <w:rsid w:val="00FE3801"/>
    <w:rsid w:val="00FE4712"/>
    <w:rsid w:val="00FE491C"/>
    <w:rsid w:val="00FE7B7B"/>
    <w:rsid w:val="00FF11AB"/>
    <w:rsid w:val="00FF2361"/>
    <w:rsid w:val="00FF28A1"/>
    <w:rsid w:val="00FF2C56"/>
    <w:rsid w:val="00FF30A6"/>
    <w:rsid w:val="00FF5BEF"/>
    <w:rsid w:val="00FF795E"/>
    <w:rsid w:val="01374A58"/>
    <w:rsid w:val="1C791AD4"/>
    <w:rsid w:val="2F43ED27"/>
    <w:rsid w:val="2FFE960F"/>
    <w:rsid w:val="3DDFE7E3"/>
    <w:rsid w:val="488C96A8"/>
    <w:rsid w:val="5AB0F4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E2FF97A"/>
  <w15:docId w15:val="{42A1DFD7-7E20-C34E-A171-E995448F76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qFormat/>
    <w:rsid w:val="000C23BA"/>
    <w:pPr>
      <w:spacing w:before="60"/>
      <w:jc w:val="both"/>
    </w:pPr>
    <w:rPr>
      <w:rFonts w:asciiTheme="majorHAnsi" w:hAnsiTheme="majorHAnsi"/>
      <w:sz w:val="22"/>
      <w:szCs w:val="24"/>
      <w:lang w:val="it-IT" w:eastAsia="it-IT"/>
    </w:rPr>
  </w:style>
  <w:style w:type="paragraph" w:styleId="Titolo1">
    <w:name w:val="heading 1"/>
    <w:aliases w:val="H1"/>
    <w:basedOn w:val="Normale"/>
    <w:next w:val="Normale"/>
    <w:link w:val="Titolo1Carattere"/>
    <w:qFormat/>
    <w:rsid w:val="00A91985"/>
    <w:pPr>
      <w:keepNext/>
      <w:numPr>
        <w:numId w:val="3"/>
      </w:numPr>
      <w:spacing w:before="240"/>
      <w:outlineLvl w:val="0"/>
    </w:pPr>
    <w:rPr>
      <w:b/>
      <w:kern w:val="28"/>
      <w:szCs w:val="20"/>
    </w:rPr>
  </w:style>
  <w:style w:type="paragraph" w:styleId="Titolo2">
    <w:name w:val="heading 2"/>
    <w:aliases w:val="H2,CAPITOLO,UNDERRUBRIK 1-2"/>
    <w:basedOn w:val="Normale"/>
    <w:next w:val="Normale"/>
    <w:link w:val="Titolo2Carattere"/>
    <w:qFormat/>
    <w:rsid w:val="00A91985"/>
    <w:pPr>
      <w:keepNext/>
      <w:numPr>
        <w:ilvl w:val="1"/>
        <w:numId w:val="3"/>
      </w:numPr>
      <w:spacing w:before="240" w:after="120"/>
      <w:outlineLvl w:val="1"/>
    </w:pPr>
    <w:rPr>
      <w:rFonts w:ascii="Arial" w:hAnsi="Arial" w:cs="Arial"/>
      <w:b/>
      <w:bCs/>
      <w:iCs/>
      <w:szCs w:val="28"/>
    </w:rPr>
  </w:style>
  <w:style w:type="paragraph" w:styleId="Titolo3">
    <w:name w:val="heading 3"/>
    <w:basedOn w:val="Normale"/>
    <w:next w:val="Normale"/>
    <w:link w:val="Titolo3Carattere"/>
    <w:qFormat/>
    <w:rsid w:val="00A91985"/>
    <w:pPr>
      <w:keepNext/>
      <w:numPr>
        <w:ilvl w:val="2"/>
        <w:numId w:val="3"/>
      </w:numPr>
      <w:spacing w:line="360" w:lineRule="atLeast"/>
      <w:outlineLvl w:val="2"/>
    </w:pPr>
    <w:rPr>
      <w:rFonts w:ascii="Arial" w:hAnsi="Arial"/>
      <w:b/>
      <w:i/>
      <w:szCs w:val="20"/>
    </w:rPr>
  </w:style>
  <w:style w:type="paragraph" w:styleId="Titolo4">
    <w:name w:val="heading 4"/>
    <w:basedOn w:val="Normale"/>
    <w:next w:val="Normale"/>
    <w:qFormat/>
    <w:rsid w:val="00A91985"/>
    <w:pPr>
      <w:keepNext/>
      <w:numPr>
        <w:ilvl w:val="3"/>
        <w:numId w:val="3"/>
      </w:numPr>
      <w:pBdr>
        <w:top w:val="single" w:color="auto" w:sz="4" w:space="1"/>
      </w:pBdr>
      <w:shd w:val="pct5" w:color="auto" w:fill="FFFFFF"/>
      <w:spacing w:before="240" w:after="60"/>
      <w:outlineLvl w:val="3"/>
    </w:pPr>
    <w:rPr>
      <w:rFonts w:ascii="Arial" w:hAnsi="Arial"/>
      <w:b/>
      <w:szCs w:val="20"/>
    </w:rPr>
  </w:style>
  <w:style w:type="paragraph" w:styleId="Titolo5">
    <w:name w:val="heading 5"/>
    <w:basedOn w:val="Normale"/>
    <w:next w:val="Normale"/>
    <w:qFormat/>
    <w:rsid w:val="00A91985"/>
    <w:pPr>
      <w:numPr>
        <w:ilvl w:val="4"/>
        <w:numId w:val="3"/>
      </w:numPr>
      <w:spacing w:before="240" w:after="60"/>
      <w:outlineLvl w:val="4"/>
    </w:pPr>
    <w:rPr>
      <w:rFonts w:ascii="Arial" w:hAnsi="Arial"/>
      <w:sz w:val="28"/>
      <w:szCs w:val="20"/>
    </w:rPr>
  </w:style>
  <w:style w:type="paragraph" w:styleId="Titolo6">
    <w:name w:val="heading 6"/>
    <w:basedOn w:val="Normale"/>
    <w:next w:val="Normale"/>
    <w:qFormat/>
    <w:rsid w:val="00A91985"/>
    <w:pPr>
      <w:numPr>
        <w:ilvl w:val="5"/>
        <w:numId w:val="3"/>
      </w:numPr>
      <w:spacing w:before="240" w:after="60"/>
      <w:outlineLvl w:val="5"/>
    </w:pPr>
    <w:rPr>
      <w:rFonts w:ascii="Arial" w:hAnsi="Arial"/>
      <w:i/>
      <w:szCs w:val="20"/>
    </w:rPr>
  </w:style>
  <w:style w:type="paragraph" w:styleId="Titolo7">
    <w:name w:val="heading 7"/>
    <w:basedOn w:val="Normale"/>
    <w:next w:val="Normale"/>
    <w:qFormat/>
    <w:rsid w:val="00A91985"/>
    <w:pPr>
      <w:numPr>
        <w:ilvl w:val="6"/>
        <w:numId w:val="3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Titolo8">
    <w:name w:val="heading 8"/>
    <w:basedOn w:val="Normale"/>
    <w:next w:val="Normale"/>
    <w:qFormat/>
    <w:rsid w:val="00A91985"/>
    <w:pPr>
      <w:numPr>
        <w:ilvl w:val="7"/>
        <w:numId w:val="3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itolo9">
    <w:name w:val="heading 9"/>
    <w:basedOn w:val="Normale"/>
    <w:next w:val="Normale"/>
    <w:qFormat/>
    <w:rsid w:val="00A91985"/>
    <w:pPr>
      <w:numPr>
        <w:ilvl w:val="8"/>
        <w:numId w:val="3"/>
      </w:numPr>
      <w:spacing w:before="240" w:after="60"/>
      <w:outlineLvl w:val="8"/>
    </w:pPr>
    <w:rPr>
      <w:rFonts w:ascii="Arial" w:hAnsi="Arial"/>
      <w:i/>
      <w:sz w:val="18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BD019C"/>
  </w:style>
  <w:style w:type="character" w:styleId="Enfasigrassetto">
    <w:name w:val="Strong"/>
    <w:qFormat/>
    <w:rsid w:val="00E10299"/>
    <w:rPr>
      <w:b/>
      <w:bCs/>
    </w:rPr>
  </w:style>
  <w:style w:type="paragraph" w:styleId="Intestazione">
    <w:name w:val="header"/>
    <w:basedOn w:val="Normale"/>
    <w:rsid w:val="00E102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E10299"/>
    <w:pPr>
      <w:tabs>
        <w:tab w:val="center" w:pos="4819"/>
        <w:tab w:val="right" w:pos="9638"/>
      </w:tabs>
    </w:pPr>
  </w:style>
  <w:style w:type="paragraph" w:styleId="Default" w:customStyle="1">
    <w:name w:val="Default"/>
    <w:rsid w:val="00E10299"/>
    <w:pPr>
      <w:autoSpaceDE w:val="0"/>
      <w:autoSpaceDN w:val="0"/>
      <w:adjustRightInd w:val="0"/>
    </w:pPr>
    <w:rPr>
      <w:color w:val="000000"/>
      <w:sz w:val="24"/>
      <w:szCs w:val="24"/>
      <w:lang w:val="it-IT" w:eastAsia="it-IT"/>
    </w:rPr>
  </w:style>
  <w:style w:type="paragraph" w:styleId="Rientrocorpodeltesto">
    <w:name w:val="Body Text Indent"/>
    <w:basedOn w:val="Normale"/>
    <w:rsid w:val="00E10299"/>
    <w:pPr>
      <w:autoSpaceDE w:val="0"/>
      <w:autoSpaceDN w:val="0"/>
      <w:adjustRightInd w:val="0"/>
      <w:ind w:firstLine="708"/>
    </w:pPr>
  </w:style>
  <w:style w:type="character" w:styleId="Numeropagina">
    <w:name w:val="page number"/>
    <w:basedOn w:val="Carpredefinitoparagrafo"/>
    <w:rsid w:val="00E10299"/>
  </w:style>
  <w:style w:type="paragraph" w:styleId="testo" w:customStyle="1">
    <w:name w:val="testo"/>
    <w:rsid w:val="00E10299"/>
    <w:pPr>
      <w:jc w:val="both"/>
    </w:pPr>
    <w:rPr>
      <w:color w:val="000000"/>
      <w:sz w:val="24"/>
      <w:lang w:val="it-IT" w:eastAsia="it-IT"/>
    </w:rPr>
  </w:style>
  <w:style w:type="paragraph" w:styleId="nuovonormale" w:customStyle="1">
    <w:name w:val="nuovo normale"/>
    <w:basedOn w:val="testo"/>
    <w:rsid w:val="00E10299"/>
    <w:pPr>
      <w:spacing w:before="120"/>
      <w:ind w:firstLine="284"/>
    </w:pPr>
    <w:rPr>
      <w:rFonts w:ascii="Arial" w:hAnsi="Arial"/>
    </w:rPr>
  </w:style>
  <w:style w:type="paragraph" w:styleId="Puntato" w:customStyle="1">
    <w:name w:val="Puntato"/>
    <w:basedOn w:val="Normale"/>
    <w:rsid w:val="0059273C"/>
    <w:pPr>
      <w:numPr>
        <w:numId w:val="1"/>
      </w:numPr>
    </w:pPr>
  </w:style>
  <w:style w:type="table" w:styleId="Grigliatabella">
    <w:name w:val="Table Grid"/>
    <w:basedOn w:val="Tabellanormale"/>
    <w:rsid w:val="008A27B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idascalia">
    <w:name w:val="caption"/>
    <w:basedOn w:val="Normale"/>
    <w:next w:val="Normale"/>
    <w:qFormat/>
    <w:rsid w:val="00223F95"/>
    <w:pPr>
      <w:jc w:val="left"/>
    </w:pPr>
    <w:rPr>
      <w:bCs/>
      <w:szCs w:val="20"/>
    </w:rPr>
  </w:style>
  <w:style w:type="paragraph" w:styleId="Sommario2">
    <w:name w:val="toc 2"/>
    <w:basedOn w:val="Normale"/>
    <w:next w:val="Normale"/>
    <w:autoRedefine/>
    <w:uiPriority w:val="39"/>
    <w:semiHidden/>
    <w:rsid w:val="00C223D0"/>
    <w:pPr>
      <w:ind w:left="240"/>
    </w:pPr>
  </w:style>
  <w:style w:type="paragraph" w:styleId="Sommario1">
    <w:name w:val="toc 1"/>
    <w:basedOn w:val="Normale"/>
    <w:next w:val="Normale"/>
    <w:autoRedefine/>
    <w:uiPriority w:val="39"/>
    <w:semiHidden/>
    <w:rsid w:val="00C223D0"/>
  </w:style>
  <w:style w:type="character" w:styleId="Collegamentoipertestuale">
    <w:name w:val="Hyperlink"/>
    <w:rsid w:val="00C223D0"/>
    <w:rPr>
      <w:color w:val="0000FF"/>
      <w:u w:val="single"/>
    </w:rPr>
  </w:style>
  <w:style w:type="paragraph" w:styleId="Separatore" w:customStyle="1">
    <w:name w:val="Separatore"/>
    <w:basedOn w:val="Normale"/>
    <w:next w:val="Normale"/>
    <w:rsid w:val="00B55018"/>
    <w:pPr>
      <w:spacing w:before="0"/>
    </w:pPr>
    <w:rPr>
      <w:sz w:val="16"/>
      <w:szCs w:val="16"/>
    </w:rPr>
  </w:style>
  <w:style w:type="paragraph" w:styleId="Norma" w:customStyle="1">
    <w:name w:val="Norma"/>
    <w:basedOn w:val="Corpotesto"/>
    <w:rsid w:val="00346FFA"/>
    <w:pPr>
      <w:jc w:val="center"/>
    </w:pPr>
  </w:style>
  <w:style w:type="paragraph" w:styleId="PuntatoNew" w:customStyle="1">
    <w:name w:val="PuntatoNew"/>
    <w:basedOn w:val="Normale"/>
    <w:rsid w:val="00CC4BDD"/>
    <w:pPr>
      <w:numPr>
        <w:numId w:val="2"/>
      </w:numPr>
    </w:pPr>
  </w:style>
  <w:style w:type="paragraph" w:styleId="Aaoeeu" w:customStyle="1">
    <w:name w:val="Aaoeeu"/>
    <w:rsid w:val="005D25BF"/>
    <w:pPr>
      <w:widowControl w:val="0"/>
    </w:pPr>
    <w:rPr>
      <w:lang w:eastAsia="it-IT"/>
    </w:rPr>
  </w:style>
  <w:style w:type="character" w:styleId="PidipaginaCarattere" w:customStyle="1">
    <w:name w:val="Piè di pagina Carattere"/>
    <w:link w:val="Pidipagina"/>
    <w:rsid w:val="00022344"/>
    <w:rPr>
      <w:sz w:val="24"/>
      <w:szCs w:val="24"/>
      <w:lang w:eastAsia="it-IT"/>
    </w:rPr>
  </w:style>
  <w:style w:type="character" w:styleId="Rimandocommento">
    <w:name w:val="annotation reference"/>
    <w:semiHidden/>
    <w:rsid w:val="00922B97"/>
    <w:rPr>
      <w:sz w:val="16"/>
      <w:szCs w:val="16"/>
    </w:rPr>
  </w:style>
  <w:style w:type="paragraph" w:styleId="Testocommento">
    <w:name w:val="annotation text"/>
    <w:basedOn w:val="Normale"/>
    <w:semiHidden/>
    <w:rsid w:val="00922B97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922B97"/>
    <w:rPr>
      <w:b/>
      <w:bCs/>
    </w:rPr>
  </w:style>
  <w:style w:type="paragraph" w:styleId="Testofumetto">
    <w:name w:val="Balloon Text"/>
    <w:basedOn w:val="Normale"/>
    <w:semiHidden/>
    <w:rsid w:val="00922B97"/>
    <w:rPr>
      <w:rFonts w:ascii="Tahoma" w:hAnsi="Tahoma"/>
      <w:sz w:val="16"/>
      <w:szCs w:val="16"/>
    </w:rPr>
  </w:style>
  <w:style w:type="paragraph" w:styleId="NormaleWeb">
    <w:name w:val="Normal (Web)"/>
    <w:basedOn w:val="Normale"/>
    <w:uiPriority w:val="99"/>
    <w:rsid w:val="005C6B87"/>
    <w:pPr>
      <w:spacing w:beforeLines="1" w:afterLines="1"/>
      <w:jc w:val="left"/>
    </w:pPr>
    <w:rPr>
      <w:rFonts w:ascii="Times" w:hAnsi="Times"/>
      <w:sz w:val="20"/>
      <w:szCs w:val="20"/>
      <w:lang w:val="en-US" w:eastAsia="en-US"/>
    </w:rPr>
  </w:style>
  <w:style w:type="paragraph" w:styleId="Sommario3">
    <w:name w:val="toc 3"/>
    <w:basedOn w:val="Normale"/>
    <w:next w:val="Normale"/>
    <w:autoRedefine/>
    <w:uiPriority w:val="39"/>
    <w:rsid w:val="00217C74"/>
    <w:pPr>
      <w:ind w:left="480"/>
    </w:pPr>
  </w:style>
  <w:style w:type="paragraph" w:styleId="Mappadocumento">
    <w:name w:val="Document Map"/>
    <w:basedOn w:val="Normale"/>
    <w:link w:val="MappadocumentoCarattere"/>
    <w:rsid w:val="00532B84"/>
    <w:rPr>
      <w:rFonts w:ascii="Lucida Grande" w:hAnsi="Lucida Grande"/>
    </w:rPr>
  </w:style>
  <w:style w:type="character" w:styleId="MappadocumentoCarattere" w:customStyle="1">
    <w:name w:val="Mappa documento Carattere"/>
    <w:link w:val="Mappadocumento"/>
    <w:rsid w:val="00532B84"/>
    <w:rPr>
      <w:rFonts w:ascii="Lucida Grande" w:hAnsi="Lucida Grande"/>
      <w:sz w:val="24"/>
      <w:szCs w:val="24"/>
      <w:lang w:eastAsia="it-IT"/>
    </w:rPr>
  </w:style>
  <w:style w:type="character" w:styleId="Titolo1Carattere" w:customStyle="1">
    <w:name w:val="Titolo 1 Carattere"/>
    <w:aliases w:val="H1 Carattere"/>
    <w:link w:val="Titolo1"/>
    <w:rsid w:val="00A91985"/>
    <w:rPr>
      <w:rFonts w:asciiTheme="majorHAnsi" w:hAnsiTheme="majorHAnsi"/>
      <w:b/>
      <w:kern w:val="28"/>
      <w:sz w:val="22"/>
      <w:lang w:val="it-IT" w:eastAsia="it-IT"/>
    </w:rPr>
  </w:style>
  <w:style w:type="character" w:styleId="Titolo2Carattere" w:customStyle="1">
    <w:name w:val="Titolo 2 Carattere"/>
    <w:aliases w:val="H2 Carattere,CAPITOLO Carattere,UNDERRUBRIK 1-2 Carattere"/>
    <w:link w:val="Titolo2"/>
    <w:rsid w:val="00A91985"/>
    <w:rPr>
      <w:rFonts w:ascii="Arial" w:hAnsi="Arial" w:cs="Arial"/>
      <w:b/>
      <w:bCs/>
      <w:iCs/>
      <w:sz w:val="22"/>
      <w:szCs w:val="28"/>
      <w:lang w:val="it-IT" w:eastAsia="it-IT"/>
    </w:rPr>
  </w:style>
  <w:style w:type="character" w:styleId="Titolo3Carattere" w:customStyle="1">
    <w:name w:val="Titolo 3 Carattere"/>
    <w:link w:val="Titolo3"/>
    <w:rsid w:val="00A91985"/>
    <w:rPr>
      <w:rFonts w:ascii="Arial" w:hAnsi="Arial"/>
      <w:b/>
      <w:i/>
      <w:sz w:val="22"/>
      <w:lang w:val="it-IT" w:eastAsia="it-IT"/>
    </w:rPr>
  </w:style>
  <w:style w:type="character" w:styleId="CorpotestoCarattere" w:customStyle="1">
    <w:name w:val="Corpo testo Carattere"/>
    <w:link w:val="Corpotesto"/>
    <w:rsid w:val="000504D8"/>
    <w:rPr>
      <w:sz w:val="22"/>
      <w:szCs w:val="24"/>
      <w:lang w:val="it-IT" w:eastAsia="it-IT"/>
    </w:rPr>
  </w:style>
  <w:style w:type="paragraph" w:styleId="Indicedellefigure">
    <w:name w:val="table of figures"/>
    <w:basedOn w:val="Normale"/>
    <w:next w:val="Normale"/>
    <w:rsid w:val="00BB7724"/>
    <w:pPr>
      <w:ind w:left="480" w:hanging="480"/>
    </w:pPr>
  </w:style>
  <w:style w:type="paragraph" w:styleId="Paragrafoelenco">
    <w:name w:val="List Paragraph"/>
    <w:basedOn w:val="Normale"/>
    <w:uiPriority w:val="34"/>
    <w:qFormat/>
    <w:rsid w:val="000C23BA"/>
    <w:pPr>
      <w:spacing w:before="20"/>
      <w:ind w:left="720"/>
      <w:jc w:val="left"/>
    </w:pPr>
    <w:rPr>
      <w:rFonts w:ascii="Calibri" w:hAnsi="Calibri"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0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2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7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9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7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2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3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5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9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9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8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7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4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4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1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hyperlink" Target="http://www.istitutomedi.edu.it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mailto:enis018002@pec.istruzione.it" TargetMode="External"/><Relationship Id="rId5" Type="http://schemas.openxmlformats.org/officeDocument/2006/relationships/hyperlink" Target="mailto:enis018002@istruzione.it" TargetMode="External"/><Relationship Id="rId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Dati%20applicazioni\KnowledgeTree\KnowledgeTree%20Tools\knowledgetre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knowledgetree</ap:Template>
  <ap:Application>Microsoft Word for the web</ap:Application>
  <ap:DocSecurity>0</ap:DocSecurity>
  <ap:ScaleCrop>false</ap:ScaleCrop>
  <ap:Company>Netsense S.R.L.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Informativa Genitori Alunni</dc:title>
  <dc:creator>Netsense S.R.L.</dc:creator>
  <lastModifiedBy>Randisi Serafina</lastModifiedBy>
  <revision>5</revision>
  <lastPrinted>2020-02-06T17:53:00.0000000Z</lastPrinted>
  <dcterms:created xsi:type="dcterms:W3CDTF">2025-04-28T16:29:00.0000000Z</dcterms:created>
  <dcterms:modified xsi:type="dcterms:W3CDTF">2026-04-29T16:48:20.1815576Z</dcterms:modified>
</coreProperties>
</file>